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5A2B" w14:textId="6A7A40AF" w:rsidR="000F0714" w:rsidRDefault="00071A97" w:rsidP="000F0714">
      <w:pPr>
        <w:pStyle w:val="a7"/>
        <w:jc w:val="center"/>
      </w:pPr>
      <w:r>
        <w:t xml:space="preserve">Результаты </w:t>
      </w:r>
      <w:r w:rsidR="000F0714" w:rsidRPr="000F0714">
        <w:t>специальной оценки условий труда</w:t>
      </w:r>
      <w:r w:rsidR="008052C8">
        <w:t xml:space="preserve"> </w:t>
      </w:r>
    </w:p>
    <w:p w14:paraId="2EBEB628" w14:textId="6F107102" w:rsidR="00B3448B" w:rsidRPr="008052C8" w:rsidRDefault="008052C8" w:rsidP="008052C8">
      <w:pPr>
        <w:pStyle w:val="a7"/>
        <w:jc w:val="center"/>
      </w:pPr>
      <w:r>
        <w:t xml:space="preserve">в  </w:t>
      </w:r>
      <w:r w:rsidR="00B3448B" w:rsidRPr="008052C8">
        <w:rPr>
          <w:rStyle w:val="a9"/>
          <w:u w:val="none"/>
        </w:rPr>
        <w:fldChar w:fldCharType="begin"/>
      </w:r>
      <w:r w:rsidR="00B3448B" w:rsidRPr="008052C8">
        <w:rPr>
          <w:rStyle w:val="a9"/>
          <w:u w:val="none"/>
        </w:rPr>
        <w:instrText xml:space="preserve"> DOCVARIABLE </w:instrText>
      </w:r>
      <w:r w:rsidR="00EA3306" w:rsidRPr="008052C8">
        <w:rPr>
          <w:rStyle w:val="a9"/>
          <w:u w:val="none"/>
          <w:lang w:val="en-US"/>
        </w:rPr>
        <w:instrText>ceh</w:instrText>
      </w:r>
      <w:r w:rsidR="00EA3306" w:rsidRPr="008052C8">
        <w:rPr>
          <w:rStyle w:val="a9"/>
          <w:u w:val="none"/>
        </w:rPr>
        <w:instrText>_</w:instrText>
      </w:r>
      <w:r w:rsidR="00EA3306" w:rsidRPr="008052C8">
        <w:rPr>
          <w:rStyle w:val="a9"/>
          <w:u w:val="none"/>
          <w:lang w:val="en-US"/>
        </w:rPr>
        <w:instrText>info</w:instrText>
      </w:r>
      <w:r w:rsidR="00B3448B" w:rsidRPr="008052C8">
        <w:rPr>
          <w:rStyle w:val="a9"/>
          <w:u w:val="none"/>
        </w:rPr>
        <w:instrText xml:space="preserve"> \* MERGEFORMAT </w:instrText>
      </w:r>
      <w:r w:rsidR="00B3448B" w:rsidRPr="008052C8">
        <w:rPr>
          <w:rStyle w:val="a9"/>
          <w:u w:val="none"/>
        </w:rPr>
        <w:fldChar w:fldCharType="separate"/>
      </w:r>
      <w:r w:rsidRPr="008052C8">
        <w:rPr>
          <w:rStyle w:val="a9"/>
          <w:u w:val="none"/>
        </w:rPr>
        <w:t>ООО</w:t>
      </w:r>
      <w:r w:rsidR="006F6098" w:rsidRPr="008052C8">
        <w:rPr>
          <w:rStyle w:val="a9"/>
          <w:u w:val="none"/>
        </w:rPr>
        <w:t xml:space="preserve"> </w:t>
      </w:r>
      <w:r w:rsidRPr="008052C8">
        <w:rPr>
          <w:rStyle w:val="a9"/>
          <w:u w:val="none"/>
        </w:rPr>
        <w:t>"</w:t>
      </w:r>
      <w:r w:rsidR="006F6098" w:rsidRPr="008052C8">
        <w:rPr>
          <w:rStyle w:val="a9"/>
          <w:u w:val="none"/>
        </w:rPr>
        <w:t>Центурион-Инновации"</w:t>
      </w:r>
      <w:r w:rsidR="00B3448B" w:rsidRPr="008052C8">
        <w:rPr>
          <w:rStyle w:val="a9"/>
          <w:u w:val="none"/>
        </w:rPr>
        <w:fldChar w:fldCharType="end"/>
      </w:r>
      <w:r w:rsidR="00B3448B" w:rsidRPr="008052C8">
        <w:rPr>
          <w:rStyle w:val="a9"/>
          <w:u w:val="none"/>
        </w:rPr>
        <w:t> </w:t>
      </w:r>
      <w:r>
        <w:t xml:space="preserve">от 06 апреля 2026 г. № </w:t>
      </w:r>
      <w:r w:rsidRPr="008052C8">
        <w:t>2593314</w:t>
      </w:r>
    </w:p>
    <w:p w14:paraId="655EF83E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14:paraId="18C5377D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076648F4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7A0977BA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58431886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2110B38F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5464E6E4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60EE7546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3715E77B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5E5E267C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5CF743DA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14F2F61D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47D869F0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6981FB85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3DFA965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1665575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5DE938C7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57340AE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02921263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38D81FB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5646128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59412AA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340EBE5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34A999E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1E0093A3" w14:textId="77777777" w:rsidTr="004654AF">
        <w:trPr>
          <w:jc w:val="center"/>
        </w:trPr>
        <w:tc>
          <w:tcPr>
            <w:tcW w:w="3518" w:type="dxa"/>
            <w:vAlign w:val="center"/>
          </w:tcPr>
          <w:p w14:paraId="3A9B1DE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6BD6A857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2504FCC1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4B61485C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6E21DFDD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24961773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2D0E5B7D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1AD8938B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01A0F9C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179A8582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4B50F6A6" w14:textId="77777777" w:rsidTr="004654AF">
        <w:trPr>
          <w:jc w:val="center"/>
        </w:trPr>
        <w:tc>
          <w:tcPr>
            <w:tcW w:w="3518" w:type="dxa"/>
            <w:vAlign w:val="center"/>
          </w:tcPr>
          <w:p w14:paraId="172C972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24AFF845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118" w:type="dxa"/>
            <w:vAlign w:val="center"/>
          </w:tcPr>
          <w:p w14:paraId="0DD42E46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063" w:type="dxa"/>
            <w:vAlign w:val="center"/>
          </w:tcPr>
          <w:p w14:paraId="1FFFDBEE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5A506E6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169" w:type="dxa"/>
            <w:vAlign w:val="center"/>
          </w:tcPr>
          <w:p w14:paraId="1706880D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09E1876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C1D5A7A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0D250504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03E2652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531D640E" w14:textId="77777777" w:rsidTr="004654AF">
        <w:trPr>
          <w:jc w:val="center"/>
        </w:trPr>
        <w:tc>
          <w:tcPr>
            <w:tcW w:w="3518" w:type="dxa"/>
            <w:vAlign w:val="center"/>
          </w:tcPr>
          <w:p w14:paraId="7C13167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0352D7F6" w14:textId="23C8EA29" w:rsidR="00AF1EDF" w:rsidRPr="00F06873" w:rsidRDefault="00B83B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3118" w:type="dxa"/>
            <w:vAlign w:val="center"/>
          </w:tcPr>
          <w:p w14:paraId="1C33B955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063" w:type="dxa"/>
            <w:vAlign w:val="center"/>
          </w:tcPr>
          <w:p w14:paraId="0759B7DE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7EF7CCB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169" w:type="dxa"/>
            <w:vAlign w:val="center"/>
          </w:tcPr>
          <w:p w14:paraId="5993339D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F2FECE4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C9FE561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D2FB27F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9DFA082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2008D0E2" w14:textId="77777777" w:rsidTr="004654AF">
        <w:trPr>
          <w:jc w:val="center"/>
        </w:trPr>
        <w:tc>
          <w:tcPr>
            <w:tcW w:w="3518" w:type="dxa"/>
            <w:vAlign w:val="center"/>
          </w:tcPr>
          <w:p w14:paraId="29945C3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3BA21F0B" w14:textId="54477711" w:rsidR="00AF1EDF" w:rsidRPr="00F06873" w:rsidRDefault="00B83B82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18" w:type="dxa"/>
            <w:vAlign w:val="center"/>
          </w:tcPr>
          <w:p w14:paraId="558DAEE7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  <w:vAlign w:val="center"/>
          </w:tcPr>
          <w:p w14:paraId="377BBFD1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17A7DFC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9" w:type="dxa"/>
            <w:vAlign w:val="center"/>
          </w:tcPr>
          <w:p w14:paraId="733FE3D7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514B141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5E0F816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29A2602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EB0CF2D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3448E57A" w14:textId="77777777" w:rsidTr="004654AF">
        <w:trPr>
          <w:jc w:val="center"/>
        </w:trPr>
        <w:tc>
          <w:tcPr>
            <w:tcW w:w="3518" w:type="dxa"/>
            <w:vAlign w:val="center"/>
          </w:tcPr>
          <w:p w14:paraId="0D423849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4075F541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84E82F4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470270EE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43B32D55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BDEEBAC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203FE80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E474640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7F5EBF3E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0DB9DFD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7AF85BB5" w14:textId="77777777" w:rsidTr="004654AF">
        <w:trPr>
          <w:jc w:val="center"/>
        </w:trPr>
        <w:tc>
          <w:tcPr>
            <w:tcW w:w="3518" w:type="dxa"/>
            <w:vAlign w:val="center"/>
          </w:tcPr>
          <w:p w14:paraId="6B9848D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4C2E6F6A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2C750828" w14:textId="77777777" w:rsidR="00AF1EDF" w:rsidRPr="00F06873" w:rsidRDefault="006F609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20C6A76C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0119941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E30FCE0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861E1EF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E257D04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5F39F192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CF55630" w14:textId="77777777" w:rsidR="00AF1EDF" w:rsidRPr="00F06873" w:rsidRDefault="006F609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4E31AA7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378241B9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14:paraId="22112DBE" w14:textId="77777777" w:rsidTr="004654AF">
        <w:trPr>
          <w:cantSplit/>
          <w:trHeight w:val="245"/>
        </w:trPr>
        <w:tc>
          <w:tcPr>
            <w:tcW w:w="959" w:type="dxa"/>
            <w:vMerge w:val="restart"/>
            <w:vAlign w:val="center"/>
          </w:tcPr>
          <w:p w14:paraId="1B2033DF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vAlign w:val="center"/>
          </w:tcPr>
          <w:p w14:paraId="3D72A770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728E3AB7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</w:tcPr>
          <w:p w14:paraId="556F862D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27B4464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DFB7437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2A62B2F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BD395AB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F21BB08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10E9C3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FE4BF18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 w:rsidRPr="00F06873">
              <w:rPr>
                <w:sz w:val="16"/>
                <w:szCs w:val="16"/>
              </w:rPr>
              <w:t>питание  (</w:t>
            </w:r>
            <w:proofErr w:type="gramEnd"/>
            <w:r w:rsidRPr="00F06873">
              <w:rPr>
                <w:sz w:val="16"/>
                <w:szCs w:val="16"/>
              </w:rPr>
              <w:t>да/нет)</w:t>
            </w:r>
          </w:p>
        </w:tc>
        <w:tc>
          <w:tcPr>
            <w:tcW w:w="502" w:type="dxa"/>
            <w:vMerge w:val="restart"/>
            <w:textDirection w:val="btLr"/>
            <w:vAlign w:val="center"/>
          </w:tcPr>
          <w:p w14:paraId="3583F315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7AC62394" w14:textId="77777777" w:rsidTr="004654AF">
        <w:trPr>
          <w:cantSplit/>
          <w:trHeight w:val="2254"/>
        </w:trPr>
        <w:tc>
          <w:tcPr>
            <w:tcW w:w="959" w:type="dxa"/>
            <w:vMerge/>
            <w:vAlign w:val="center"/>
          </w:tcPr>
          <w:p w14:paraId="0814A5F2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vAlign w:val="center"/>
          </w:tcPr>
          <w:p w14:paraId="1B2EF92D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textDirection w:val="btLr"/>
            <w:vAlign w:val="center"/>
          </w:tcPr>
          <w:p w14:paraId="7419F907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textDirection w:val="btLr"/>
            <w:vAlign w:val="center"/>
          </w:tcPr>
          <w:p w14:paraId="23737EE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textDirection w:val="btLr"/>
            <w:vAlign w:val="center"/>
          </w:tcPr>
          <w:p w14:paraId="20D8130D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textDirection w:val="btLr"/>
            <w:vAlign w:val="center"/>
          </w:tcPr>
          <w:p w14:paraId="1C5F96DE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textDirection w:val="btLr"/>
            <w:vAlign w:val="center"/>
          </w:tcPr>
          <w:p w14:paraId="1A2B7E8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textDirection w:val="btLr"/>
            <w:vAlign w:val="center"/>
          </w:tcPr>
          <w:p w14:paraId="11A16CD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textDirection w:val="btLr"/>
            <w:vAlign w:val="center"/>
          </w:tcPr>
          <w:p w14:paraId="78D83FC0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textDirection w:val="btLr"/>
            <w:vAlign w:val="center"/>
          </w:tcPr>
          <w:p w14:paraId="1B12A0F0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textDirection w:val="btLr"/>
            <w:vAlign w:val="center"/>
          </w:tcPr>
          <w:p w14:paraId="34B4D827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textDirection w:val="btLr"/>
            <w:vAlign w:val="center"/>
          </w:tcPr>
          <w:p w14:paraId="18D51627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textDirection w:val="btLr"/>
            <w:vAlign w:val="center"/>
          </w:tcPr>
          <w:p w14:paraId="41BFA2AC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textDirection w:val="btLr"/>
            <w:vAlign w:val="center"/>
          </w:tcPr>
          <w:p w14:paraId="6FD0656A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textDirection w:val="btLr"/>
            <w:vAlign w:val="center"/>
          </w:tcPr>
          <w:p w14:paraId="28CF97E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textDirection w:val="btLr"/>
            <w:vAlign w:val="center"/>
          </w:tcPr>
          <w:p w14:paraId="3F03779F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textDirection w:val="btLr"/>
          </w:tcPr>
          <w:p w14:paraId="0310EE86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textDirection w:val="btLr"/>
          </w:tcPr>
          <w:p w14:paraId="3B9B4367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4E758D27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0EB4EDA2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4E0D18D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6780059E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356459BD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textDirection w:val="btLr"/>
          </w:tcPr>
          <w:p w14:paraId="65D36B3E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4FCF6DA8" w14:textId="77777777" w:rsidTr="004654AF">
        <w:tc>
          <w:tcPr>
            <w:tcW w:w="959" w:type="dxa"/>
            <w:vAlign w:val="center"/>
          </w:tcPr>
          <w:p w14:paraId="1E4FE0D9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vAlign w:val="center"/>
          </w:tcPr>
          <w:p w14:paraId="7971B6E0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14:paraId="1A81AB9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center"/>
          </w:tcPr>
          <w:p w14:paraId="7BA1397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center"/>
          </w:tcPr>
          <w:p w14:paraId="73257F9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vAlign w:val="center"/>
          </w:tcPr>
          <w:p w14:paraId="009D82A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center"/>
          </w:tcPr>
          <w:p w14:paraId="35AAFC3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vAlign w:val="center"/>
          </w:tcPr>
          <w:p w14:paraId="7B99B95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vAlign w:val="center"/>
          </w:tcPr>
          <w:p w14:paraId="5369411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vAlign w:val="center"/>
          </w:tcPr>
          <w:p w14:paraId="07F2BF3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vAlign w:val="center"/>
          </w:tcPr>
          <w:p w14:paraId="069F3D4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vAlign w:val="center"/>
          </w:tcPr>
          <w:p w14:paraId="25FDEC5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vAlign w:val="center"/>
          </w:tcPr>
          <w:p w14:paraId="1961680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vAlign w:val="center"/>
          </w:tcPr>
          <w:p w14:paraId="48E0AFE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vAlign w:val="center"/>
          </w:tcPr>
          <w:p w14:paraId="6EC834A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vAlign w:val="center"/>
          </w:tcPr>
          <w:p w14:paraId="119A17A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14:paraId="5F8977A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vAlign w:val="center"/>
          </w:tcPr>
          <w:p w14:paraId="37BFCDF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14:paraId="544D01C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 w14:paraId="2949031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7109134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 w14:paraId="043556E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14:paraId="0D54643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vAlign w:val="center"/>
          </w:tcPr>
          <w:p w14:paraId="7994781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6F6098" w:rsidRPr="00F06873" w14:paraId="341B78B6" w14:textId="77777777" w:rsidTr="004654AF">
        <w:tc>
          <w:tcPr>
            <w:tcW w:w="959" w:type="dxa"/>
            <w:vAlign w:val="center"/>
          </w:tcPr>
          <w:p w14:paraId="63AEB081" w14:textId="77777777" w:rsidR="006F6098" w:rsidRPr="00F06873" w:rsidRDefault="006F60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3FB622F9" w14:textId="77777777" w:rsidR="006F6098" w:rsidRPr="006F6098" w:rsidRDefault="006F6098" w:rsidP="001B19D8">
            <w:pPr>
              <w:jc w:val="center"/>
              <w:rPr>
                <w:b/>
                <w:sz w:val="18"/>
                <w:szCs w:val="18"/>
              </w:rPr>
            </w:pPr>
            <w:r w:rsidRPr="006F6098">
              <w:rPr>
                <w:b/>
                <w:sz w:val="18"/>
                <w:szCs w:val="18"/>
              </w:rPr>
              <w:t>Дирекция</w:t>
            </w:r>
          </w:p>
        </w:tc>
        <w:tc>
          <w:tcPr>
            <w:tcW w:w="475" w:type="dxa"/>
            <w:vAlign w:val="center"/>
          </w:tcPr>
          <w:p w14:paraId="496889B1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A771FF8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71250AC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4ADBFAE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89F7750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8B110B4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BDA9EA9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D0587FE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83F09DE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56A6763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E0CFD5B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3607555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6821F97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190291F0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A572DE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34577B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0D09AA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387B86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E7A96E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5BD46C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F12FFD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65CAE762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F6098" w:rsidRPr="00F06873" w14:paraId="089F468D" w14:textId="77777777" w:rsidTr="004654AF">
        <w:tc>
          <w:tcPr>
            <w:tcW w:w="959" w:type="dxa"/>
            <w:vAlign w:val="center"/>
          </w:tcPr>
          <w:p w14:paraId="1CF2BD5A" w14:textId="77777777" w:rsidR="006F6098" w:rsidRPr="00F06873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vAlign w:val="center"/>
          </w:tcPr>
          <w:p w14:paraId="2756FA5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475" w:type="dxa"/>
            <w:vAlign w:val="center"/>
          </w:tcPr>
          <w:p w14:paraId="4ECFA55D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F07C9FD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8DCA349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3710017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11D1A4B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48681F7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734CEF3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FF4219B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3BA35A4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9A891A6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E84234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340A7DF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74EDE6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AD7933C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B380FE2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0C61597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A36F615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98B4E42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0461BFC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CAC5C81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B657F0E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FC80CC9" w14:textId="77777777" w:rsidR="006F6098" w:rsidRPr="00F06873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544556A9" w14:textId="77777777" w:rsidTr="004654AF">
        <w:tc>
          <w:tcPr>
            <w:tcW w:w="959" w:type="dxa"/>
            <w:vAlign w:val="center"/>
          </w:tcPr>
          <w:p w14:paraId="6162464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vAlign w:val="center"/>
          </w:tcPr>
          <w:p w14:paraId="122F987F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директор</w:t>
            </w:r>
          </w:p>
        </w:tc>
        <w:tc>
          <w:tcPr>
            <w:tcW w:w="475" w:type="dxa"/>
            <w:vAlign w:val="center"/>
          </w:tcPr>
          <w:p w14:paraId="46F9ED2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D0C6A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06B29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A25B4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382E3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F4BB94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710258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17B5C4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48F827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08C8F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B6E03A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68DF48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EEBC6D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63855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A40E4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68632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54F53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F4ABE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16D22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2DDD7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3AFF42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0359FE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2C0C913" w14:textId="77777777" w:rsidTr="004654AF">
        <w:tc>
          <w:tcPr>
            <w:tcW w:w="959" w:type="dxa"/>
            <w:vAlign w:val="center"/>
          </w:tcPr>
          <w:p w14:paraId="031A6C23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vAlign w:val="center"/>
          </w:tcPr>
          <w:p w14:paraId="27B32CE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директора по информационной безопасности</w:t>
            </w:r>
          </w:p>
        </w:tc>
        <w:tc>
          <w:tcPr>
            <w:tcW w:w="475" w:type="dxa"/>
            <w:vAlign w:val="center"/>
          </w:tcPr>
          <w:p w14:paraId="1FCF01A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3800D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2878F6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5956AD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031713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3D0DEA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EFBD7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E74564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01D85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79D3E8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7543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BA75EE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EF146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9276A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8217B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797EC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A5C841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A4476B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F8C31A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05AFE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DE3A0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20882A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3B9ED4C" w14:textId="77777777" w:rsidTr="004654AF">
        <w:tc>
          <w:tcPr>
            <w:tcW w:w="959" w:type="dxa"/>
            <w:vAlign w:val="center"/>
          </w:tcPr>
          <w:p w14:paraId="58EEADC6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vAlign w:val="center"/>
          </w:tcPr>
          <w:p w14:paraId="578D76E5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генерального директора по проектной деятельности </w:t>
            </w:r>
          </w:p>
        </w:tc>
        <w:tc>
          <w:tcPr>
            <w:tcW w:w="475" w:type="dxa"/>
            <w:vAlign w:val="center"/>
          </w:tcPr>
          <w:p w14:paraId="691713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55797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C55DE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54ED5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C5B85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E16EB1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045A9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B8BF1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B99B7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58E1F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85230E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42BA7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9C8841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C7FA64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81B59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C4722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00675F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2E925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55F00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8AADCA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DE07FD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89413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2088497" w14:textId="77777777" w:rsidTr="004654AF">
        <w:tc>
          <w:tcPr>
            <w:tcW w:w="959" w:type="dxa"/>
            <w:vAlign w:val="center"/>
          </w:tcPr>
          <w:p w14:paraId="3ED17F5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vAlign w:val="center"/>
          </w:tcPr>
          <w:p w14:paraId="060FC4E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генерального директора</w:t>
            </w:r>
          </w:p>
        </w:tc>
        <w:tc>
          <w:tcPr>
            <w:tcW w:w="475" w:type="dxa"/>
            <w:vAlign w:val="center"/>
          </w:tcPr>
          <w:p w14:paraId="26020C5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7A03C7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93BCF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8AFBC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CE900B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1CD52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CFF54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101D4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E368A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D78F3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4170C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3409E5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107A02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C97367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010F4F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59215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047EA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1FF5E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CD91E7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0722C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72C59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B6AFA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B5D60F9" w14:textId="77777777" w:rsidTr="004654AF">
        <w:tc>
          <w:tcPr>
            <w:tcW w:w="959" w:type="dxa"/>
            <w:vAlign w:val="center"/>
          </w:tcPr>
          <w:p w14:paraId="4BD37EF4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0BBA3847" w14:textId="77777777" w:rsidR="006F6098" w:rsidRPr="006F6098" w:rsidRDefault="006F6098" w:rsidP="001B19D8">
            <w:pPr>
              <w:jc w:val="center"/>
              <w:rPr>
                <w:b/>
                <w:sz w:val="18"/>
                <w:szCs w:val="18"/>
              </w:rPr>
            </w:pPr>
            <w:r w:rsidRPr="006F6098">
              <w:rPr>
                <w:b/>
                <w:sz w:val="18"/>
                <w:szCs w:val="18"/>
              </w:rPr>
              <w:t>Отдел бухгалтерского учета и финансовой экспертизы</w:t>
            </w:r>
          </w:p>
        </w:tc>
        <w:tc>
          <w:tcPr>
            <w:tcW w:w="475" w:type="dxa"/>
            <w:vAlign w:val="center"/>
          </w:tcPr>
          <w:p w14:paraId="020DA2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02F71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711DB1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30EF5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FECD1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B2BC0C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88E8A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F6DAB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47567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4CC866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54D8E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B5C4BC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ED4B72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018388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2698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9C27B6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04D0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C881D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B01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E1D1D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3CF8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4B118D0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F6098" w:rsidRPr="00F06873" w14:paraId="04FE6818" w14:textId="77777777" w:rsidTr="004654AF">
        <w:tc>
          <w:tcPr>
            <w:tcW w:w="959" w:type="dxa"/>
            <w:vAlign w:val="center"/>
          </w:tcPr>
          <w:p w14:paraId="485E193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vAlign w:val="center"/>
          </w:tcPr>
          <w:p w14:paraId="5CF9DDB2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vAlign w:val="center"/>
          </w:tcPr>
          <w:p w14:paraId="78BACE8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91FB3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85F55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C65DE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B1018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379B5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F4231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9667CF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D511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801F34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DDF8A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3DA76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F0430F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ED7FA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EC060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545FB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8D2747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CCA45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6D47F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13660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E2AFB8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1FFFF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9E61DED" w14:textId="77777777" w:rsidTr="004654AF">
        <w:tc>
          <w:tcPr>
            <w:tcW w:w="959" w:type="dxa"/>
            <w:vAlign w:val="center"/>
          </w:tcPr>
          <w:p w14:paraId="2EEC1D3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vAlign w:val="center"/>
          </w:tcPr>
          <w:p w14:paraId="33288451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vAlign w:val="center"/>
          </w:tcPr>
          <w:p w14:paraId="3468F5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98C48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5D5DDC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8AABC1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8FDB3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E2524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07B5F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80FBA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64C21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A7672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D192E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A07E0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B2AD8A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5C5F2D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60194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5A6B7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7D362F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893F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34995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8ED253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CBA3D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FDAD9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006E7F4E" w14:textId="77777777" w:rsidTr="004654AF">
        <w:tc>
          <w:tcPr>
            <w:tcW w:w="959" w:type="dxa"/>
            <w:vAlign w:val="center"/>
          </w:tcPr>
          <w:p w14:paraId="4C16F12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272D4546" w14:textId="77777777" w:rsidR="006F6098" w:rsidRPr="006F6098" w:rsidRDefault="006F6098" w:rsidP="001B19D8">
            <w:pPr>
              <w:jc w:val="center"/>
              <w:rPr>
                <w:b/>
                <w:sz w:val="18"/>
                <w:szCs w:val="18"/>
              </w:rPr>
            </w:pPr>
            <w:r w:rsidRPr="006F6098">
              <w:rPr>
                <w:b/>
                <w:sz w:val="18"/>
                <w:szCs w:val="18"/>
              </w:rPr>
              <w:t>Отдел кадров</w:t>
            </w:r>
          </w:p>
        </w:tc>
        <w:tc>
          <w:tcPr>
            <w:tcW w:w="475" w:type="dxa"/>
            <w:vAlign w:val="center"/>
          </w:tcPr>
          <w:p w14:paraId="0EC750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F65D9D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163D2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D9B8C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368AAB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1690CB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61975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9C6A26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4516C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2B50E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70200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2E6C55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A2E86C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05F491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83761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856882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B22F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DB4B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D9FC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C5D8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0B39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56B1DCB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F6098" w:rsidRPr="00F06873" w14:paraId="52816062" w14:textId="77777777" w:rsidTr="004654AF">
        <w:tc>
          <w:tcPr>
            <w:tcW w:w="959" w:type="dxa"/>
            <w:vAlign w:val="center"/>
          </w:tcPr>
          <w:p w14:paraId="2A1686BD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vAlign w:val="center"/>
          </w:tcPr>
          <w:p w14:paraId="3D3BCB5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Офис-менеджер</w:t>
            </w:r>
          </w:p>
        </w:tc>
        <w:tc>
          <w:tcPr>
            <w:tcW w:w="475" w:type="dxa"/>
            <w:vAlign w:val="center"/>
          </w:tcPr>
          <w:p w14:paraId="39F597C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DCD49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78C45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B5022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C556D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45472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6A63D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299AB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50A0A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C2FD62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23835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17B38B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F3BCB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3FDB3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6D63B3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3AA9D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36FB08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ED39A6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6D77B8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3AB75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3D193C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A1E2BC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152EB08" w14:textId="77777777" w:rsidTr="004654AF">
        <w:tc>
          <w:tcPr>
            <w:tcW w:w="959" w:type="dxa"/>
            <w:vAlign w:val="center"/>
          </w:tcPr>
          <w:p w14:paraId="485B5E33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vAlign w:val="center"/>
          </w:tcPr>
          <w:p w14:paraId="7439B91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кадровой работе</w:t>
            </w:r>
          </w:p>
        </w:tc>
        <w:tc>
          <w:tcPr>
            <w:tcW w:w="475" w:type="dxa"/>
            <w:vAlign w:val="center"/>
          </w:tcPr>
          <w:p w14:paraId="657FB7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FC294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6C6897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994C4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B4A9D0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8780B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058AA2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483886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15D9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23584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A187C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85B22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B440F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D0ED2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CA215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125E4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5B2BF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56761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A213E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866080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D4F32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261E9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D66AEEA" w14:textId="77777777" w:rsidTr="004654AF">
        <w:tc>
          <w:tcPr>
            <w:tcW w:w="959" w:type="dxa"/>
            <w:vAlign w:val="center"/>
          </w:tcPr>
          <w:p w14:paraId="450F8D63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vAlign w:val="center"/>
          </w:tcPr>
          <w:p w14:paraId="00AFF5FF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кадровой работе</w:t>
            </w:r>
          </w:p>
        </w:tc>
        <w:tc>
          <w:tcPr>
            <w:tcW w:w="475" w:type="dxa"/>
            <w:vAlign w:val="center"/>
          </w:tcPr>
          <w:p w14:paraId="797CE1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6ED39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5BEE6E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ADDDC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421E0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2A6CEF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45F20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807C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C443C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0E035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470ED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B58FE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02B1E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13E66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1EA421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2F68F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7D9C03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7AF81B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310998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EDFC6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9CA89B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A125C2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56E6CD0A" w14:textId="77777777" w:rsidTr="004654AF">
        <w:tc>
          <w:tcPr>
            <w:tcW w:w="959" w:type="dxa"/>
            <w:vAlign w:val="center"/>
          </w:tcPr>
          <w:p w14:paraId="17514A49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vAlign w:val="center"/>
          </w:tcPr>
          <w:p w14:paraId="249B8EFD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кадровому делопроизводству</w:t>
            </w:r>
          </w:p>
        </w:tc>
        <w:tc>
          <w:tcPr>
            <w:tcW w:w="475" w:type="dxa"/>
            <w:vAlign w:val="center"/>
          </w:tcPr>
          <w:p w14:paraId="7EC949C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B20A7F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ED8A9F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8FE21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8460CB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263B0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585C2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7822C7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7EFC36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427B31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0E321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5A3EF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D3AF5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9E788F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27DF7B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5952A1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67C32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59B24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BDEC0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B8C09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65093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C251D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58FA7898" w14:textId="77777777" w:rsidTr="004654AF">
        <w:tc>
          <w:tcPr>
            <w:tcW w:w="959" w:type="dxa"/>
            <w:vAlign w:val="center"/>
          </w:tcPr>
          <w:p w14:paraId="6F54EEC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2859CCBF" w14:textId="77777777" w:rsidR="006F6098" w:rsidRPr="006F6098" w:rsidRDefault="006F6098" w:rsidP="001B19D8">
            <w:pPr>
              <w:jc w:val="center"/>
              <w:rPr>
                <w:b/>
                <w:sz w:val="18"/>
                <w:szCs w:val="18"/>
              </w:rPr>
            </w:pPr>
            <w:r w:rsidRPr="006F6098">
              <w:rPr>
                <w:b/>
                <w:sz w:val="18"/>
                <w:szCs w:val="18"/>
              </w:rPr>
              <w:t>Отдел информационных технологий</w:t>
            </w:r>
          </w:p>
        </w:tc>
        <w:tc>
          <w:tcPr>
            <w:tcW w:w="475" w:type="dxa"/>
            <w:vAlign w:val="center"/>
          </w:tcPr>
          <w:p w14:paraId="18107D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BAD4C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260D3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B075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79EA0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B7E1D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0358A4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1059D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F6CB9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917DC2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3665E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7941384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6194D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23C56A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9067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9EA467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9EF34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E83B7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3E3F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1390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A184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6E5F4C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F6098" w:rsidRPr="00F06873" w14:paraId="1157CEC0" w14:textId="77777777" w:rsidTr="004654AF">
        <w:tc>
          <w:tcPr>
            <w:tcW w:w="959" w:type="dxa"/>
            <w:vAlign w:val="center"/>
          </w:tcPr>
          <w:p w14:paraId="1BF1510A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vAlign w:val="center"/>
          </w:tcPr>
          <w:p w14:paraId="13BE9CBD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Старший продакт-менеджер  </w:t>
            </w:r>
          </w:p>
        </w:tc>
        <w:tc>
          <w:tcPr>
            <w:tcW w:w="475" w:type="dxa"/>
            <w:vAlign w:val="center"/>
          </w:tcPr>
          <w:p w14:paraId="128FC9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3851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8A623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89A6D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778FC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6DA41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43D6E0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3B31B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920812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F07BC6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6D403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E84F9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E5871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207AEF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BCF332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6EA7D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CCBDDF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40F5E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C9C60C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6388A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22182E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AA7C5A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D8526E8" w14:textId="77777777" w:rsidTr="004654AF">
        <w:tc>
          <w:tcPr>
            <w:tcW w:w="959" w:type="dxa"/>
            <w:vAlign w:val="center"/>
          </w:tcPr>
          <w:p w14:paraId="70A35F1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vAlign w:val="center"/>
          </w:tcPr>
          <w:p w14:paraId="46849A53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Продакт-менеджер  </w:t>
            </w:r>
          </w:p>
        </w:tc>
        <w:tc>
          <w:tcPr>
            <w:tcW w:w="475" w:type="dxa"/>
            <w:vAlign w:val="center"/>
          </w:tcPr>
          <w:p w14:paraId="682144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F4942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887810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16EEE4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7B7B4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D904CA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3DA555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A0922A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B82588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28AE4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57DF0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B880C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D580FF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66859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C426CF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B5B41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6FB42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024F3B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4A5588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642896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19E74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6F7DA7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1D8B70F" w14:textId="77777777" w:rsidTr="004654AF">
        <w:tc>
          <w:tcPr>
            <w:tcW w:w="959" w:type="dxa"/>
            <w:vAlign w:val="center"/>
          </w:tcPr>
          <w:p w14:paraId="183248C2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vAlign w:val="center"/>
          </w:tcPr>
          <w:p w14:paraId="5C1DEFF9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проекта</w:t>
            </w:r>
          </w:p>
        </w:tc>
        <w:tc>
          <w:tcPr>
            <w:tcW w:w="475" w:type="dxa"/>
            <w:vAlign w:val="center"/>
          </w:tcPr>
          <w:p w14:paraId="038C17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07AB08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DD1F6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AF775D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2717E8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70F88F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A070F4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BE1E79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47D785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C7DC9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09949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3B42FC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98D1F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BBC91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C33CC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A438AB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C2C7C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1A09B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9758D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DCB59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D3B85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F8163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9A05F08" w14:textId="77777777" w:rsidTr="004654AF">
        <w:tc>
          <w:tcPr>
            <w:tcW w:w="959" w:type="dxa"/>
            <w:vAlign w:val="center"/>
          </w:tcPr>
          <w:p w14:paraId="21F3BFE6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vAlign w:val="center"/>
          </w:tcPr>
          <w:p w14:paraId="1F15A15D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проекта</w:t>
            </w:r>
          </w:p>
        </w:tc>
        <w:tc>
          <w:tcPr>
            <w:tcW w:w="475" w:type="dxa"/>
            <w:vAlign w:val="center"/>
          </w:tcPr>
          <w:p w14:paraId="1BDC393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A8BB0F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C1016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02B88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11DC04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D660E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F55923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0D77A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5902D6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72A6A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4D8F7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7862B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14AB0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9625A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D254AA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AAD25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F8895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5E6F7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8BBF96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E5D125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39610C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F0EE62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B123112" w14:textId="77777777" w:rsidTr="004654AF">
        <w:tc>
          <w:tcPr>
            <w:tcW w:w="959" w:type="dxa"/>
            <w:vAlign w:val="center"/>
          </w:tcPr>
          <w:p w14:paraId="386A68D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vAlign w:val="center"/>
          </w:tcPr>
          <w:p w14:paraId="6545872D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направления бизнес-анализа  </w:t>
            </w:r>
          </w:p>
        </w:tc>
        <w:tc>
          <w:tcPr>
            <w:tcW w:w="475" w:type="dxa"/>
            <w:vAlign w:val="center"/>
          </w:tcPr>
          <w:p w14:paraId="375FBF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F45A91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E74E21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13A8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E2FB1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C255F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869727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05962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0191AF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E2D3B4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8488E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29D1C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05C775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65BB1C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6BF0E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AA8D3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9C3D2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86DFF3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EE4AE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60B51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B30D9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C17E0A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13FDD62" w14:textId="77777777" w:rsidTr="004654AF">
        <w:tc>
          <w:tcPr>
            <w:tcW w:w="959" w:type="dxa"/>
            <w:vAlign w:val="center"/>
          </w:tcPr>
          <w:p w14:paraId="13F1678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vAlign w:val="center"/>
          </w:tcPr>
          <w:p w14:paraId="2F1DF778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2BAB845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E01F8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CB34E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5DC551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0BA6F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B641BD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A8C7A3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A3986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F8BC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06F2A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3B7EB7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1D07C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638F6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24289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DB097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AA40DF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2B858D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5349B4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E35B9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E1E155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326C1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0E737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40FA3C1" w14:textId="77777777" w:rsidTr="004654AF">
        <w:tc>
          <w:tcPr>
            <w:tcW w:w="959" w:type="dxa"/>
            <w:vAlign w:val="center"/>
          </w:tcPr>
          <w:p w14:paraId="7A1CBC7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vAlign w:val="center"/>
          </w:tcPr>
          <w:p w14:paraId="3B77D09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7E8B02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5F3B44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1577EB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4A580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C354F6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433A8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CC812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2843D5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63335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596C2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3AE22F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A806D9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BF9307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1C533C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55F238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3DE265D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1695EE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26B1C3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22712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00ADBA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B98B6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2CA43EF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9015EDB" w14:textId="77777777" w:rsidTr="004654AF">
        <w:tc>
          <w:tcPr>
            <w:tcW w:w="959" w:type="dxa"/>
            <w:vAlign w:val="center"/>
          </w:tcPr>
          <w:p w14:paraId="5709F4C9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vAlign w:val="center"/>
          </w:tcPr>
          <w:p w14:paraId="34009C69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167D365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C9BA6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A464A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5ABD61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C412B3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B2498C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606E1E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115A7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6DAC1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1345F0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2EAB5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66F34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33CA4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8838C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9C31A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3CD97A6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E397A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E267CC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58DA92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69EDB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7695F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07A25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EABC010" w14:textId="77777777" w:rsidTr="004654AF">
        <w:tc>
          <w:tcPr>
            <w:tcW w:w="959" w:type="dxa"/>
            <w:vAlign w:val="center"/>
          </w:tcPr>
          <w:p w14:paraId="74A0F68F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vAlign w:val="center"/>
          </w:tcPr>
          <w:p w14:paraId="5E1FD30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05F03A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BEE90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A22ECE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8E761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F9E5BB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932631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D0F2A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9ED2AA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A89D02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40395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879091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65F29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BC5F6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47CF8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967BD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BE454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17E94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00360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C8DEF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C2E8C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0E2B04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39177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E53DF96" w14:textId="77777777" w:rsidTr="004654AF">
        <w:tc>
          <w:tcPr>
            <w:tcW w:w="959" w:type="dxa"/>
            <w:vAlign w:val="center"/>
          </w:tcPr>
          <w:p w14:paraId="1DF4125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vAlign w:val="center"/>
          </w:tcPr>
          <w:p w14:paraId="376F3B23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413C90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B8AB4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335B1E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DF75A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55096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F97E0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09DF8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74713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CC2A7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2AA63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DC2292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CB1739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AB56B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E2AB0E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6D162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9BD18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65649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75BE4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B4E2E4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151302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2B13F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4D945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5E133486" w14:textId="77777777" w:rsidTr="004654AF">
        <w:tc>
          <w:tcPr>
            <w:tcW w:w="959" w:type="dxa"/>
            <w:vAlign w:val="center"/>
          </w:tcPr>
          <w:p w14:paraId="62B5451F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vAlign w:val="center"/>
          </w:tcPr>
          <w:p w14:paraId="5F29A8FA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5C445C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9136F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EF75F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314B86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CF43A1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0654D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96BB20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39A69A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D4DA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1C7AE9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48293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05EA7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A395B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582C4A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4BEE8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AEE1CA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BCF3D0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8649B5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6A75C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D9842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52FCE6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60F253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CFC7D35" w14:textId="77777777" w:rsidTr="004654AF">
        <w:tc>
          <w:tcPr>
            <w:tcW w:w="959" w:type="dxa"/>
            <w:vAlign w:val="center"/>
          </w:tcPr>
          <w:p w14:paraId="21D2E374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vAlign w:val="center"/>
          </w:tcPr>
          <w:p w14:paraId="326CACC3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0E2C83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CC10E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543D1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CF96F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7E04A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8925F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28140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38F9B1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73C8C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8F191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6A81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EFFA7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0D4ED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3B420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060E2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FE5870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379F2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8592C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006A1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962358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7AD6C3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31E50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5880B6AF" w14:textId="77777777" w:rsidTr="004654AF">
        <w:tc>
          <w:tcPr>
            <w:tcW w:w="959" w:type="dxa"/>
            <w:vAlign w:val="center"/>
          </w:tcPr>
          <w:p w14:paraId="0D5C3A2A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vAlign w:val="center"/>
          </w:tcPr>
          <w:p w14:paraId="263023E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1FDEACD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C9A60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974A3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AA4FAA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6306B1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A89922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AB87D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2A5B6E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A669A2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D359D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CEE837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537082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B3FE3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D010B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C2A81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5A3FF4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F85CAB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ABED2F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5AFB9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17A9B0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79AD8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A7368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94EA3E4" w14:textId="77777777" w:rsidTr="004654AF">
        <w:tc>
          <w:tcPr>
            <w:tcW w:w="959" w:type="dxa"/>
            <w:vAlign w:val="center"/>
          </w:tcPr>
          <w:p w14:paraId="5CED3023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vAlign w:val="center"/>
          </w:tcPr>
          <w:p w14:paraId="125CA362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06F492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FB6AF3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E6CFE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67E1A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ED9F8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B2749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D2FA6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8005F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16E33E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BCA5F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DC9A2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B7275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1167BF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69ED0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59E9A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095DA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FFE6A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E55483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8BF6A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2726C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ABBF0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70802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2945FC2" w14:textId="77777777" w:rsidTr="004654AF">
        <w:tc>
          <w:tcPr>
            <w:tcW w:w="959" w:type="dxa"/>
            <w:vAlign w:val="center"/>
          </w:tcPr>
          <w:p w14:paraId="48F224F7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vAlign w:val="center"/>
          </w:tcPr>
          <w:p w14:paraId="0C80E7F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Бизнес-аналитик</w:t>
            </w:r>
          </w:p>
        </w:tc>
        <w:tc>
          <w:tcPr>
            <w:tcW w:w="475" w:type="dxa"/>
            <w:vAlign w:val="center"/>
          </w:tcPr>
          <w:p w14:paraId="485050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24108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E99E98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9F95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23D5D2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72B2B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39963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244FB2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62BC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5D774F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5ADCAE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74E67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F4A3D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53D6A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0393C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EE278F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1471F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089B6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E3C758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07569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34CDE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6F1BA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B66FAB5" w14:textId="77777777" w:rsidTr="004654AF">
        <w:tc>
          <w:tcPr>
            <w:tcW w:w="959" w:type="dxa"/>
            <w:vAlign w:val="center"/>
          </w:tcPr>
          <w:p w14:paraId="412A9A8D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vAlign w:val="center"/>
          </w:tcPr>
          <w:p w14:paraId="1A77DD7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системный аналитик</w:t>
            </w:r>
          </w:p>
        </w:tc>
        <w:tc>
          <w:tcPr>
            <w:tcW w:w="475" w:type="dxa"/>
            <w:vAlign w:val="center"/>
          </w:tcPr>
          <w:p w14:paraId="03786B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DBC75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1E832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3EF4C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E43D04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A9A25B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A488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102A1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D0CA0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883AB6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5370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220EEA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4701E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C3C2C7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B8371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C9F8D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FF1A2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3FB9B8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68B20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26F81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AB4C5E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418EDC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5F2E46EB" w14:textId="77777777" w:rsidTr="004654AF">
        <w:tc>
          <w:tcPr>
            <w:tcW w:w="959" w:type="dxa"/>
            <w:vAlign w:val="center"/>
          </w:tcPr>
          <w:p w14:paraId="58ACBE8E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vAlign w:val="center"/>
          </w:tcPr>
          <w:p w14:paraId="76172E64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системный аналитик</w:t>
            </w:r>
          </w:p>
        </w:tc>
        <w:tc>
          <w:tcPr>
            <w:tcW w:w="475" w:type="dxa"/>
            <w:vAlign w:val="center"/>
          </w:tcPr>
          <w:p w14:paraId="725BA63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105725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9012B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CEFE0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98E89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C3667D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E39F87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FE063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C4202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B6095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3571DD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1FA6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9474D5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F6E01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A39AD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31B2BDF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12ED9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D4D12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0BFD3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A0F2B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316E2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2FF82EF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0D42F60" w14:textId="77777777" w:rsidTr="004654AF">
        <w:tc>
          <w:tcPr>
            <w:tcW w:w="959" w:type="dxa"/>
            <w:vAlign w:val="center"/>
          </w:tcPr>
          <w:p w14:paraId="0D637E04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vAlign w:val="center"/>
          </w:tcPr>
          <w:p w14:paraId="3CE60E5C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системный аналитик</w:t>
            </w:r>
          </w:p>
        </w:tc>
        <w:tc>
          <w:tcPr>
            <w:tcW w:w="475" w:type="dxa"/>
            <w:vAlign w:val="center"/>
          </w:tcPr>
          <w:p w14:paraId="60C1AE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13DE46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E706D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A3433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FA85D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91844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30601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8797D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7C681D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56F4E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A1E80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F3D67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1AC93C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4AEE0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3E7CE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EEB72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9A2E70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98691D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A97020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E35ED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5F5BB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F23F0A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7390D05" w14:textId="77777777" w:rsidTr="004654AF">
        <w:tc>
          <w:tcPr>
            <w:tcW w:w="959" w:type="dxa"/>
            <w:vAlign w:val="center"/>
          </w:tcPr>
          <w:p w14:paraId="172A679E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vAlign w:val="center"/>
          </w:tcPr>
          <w:p w14:paraId="50D5E80C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Старший дизайнер  </w:t>
            </w:r>
          </w:p>
        </w:tc>
        <w:tc>
          <w:tcPr>
            <w:tcW w:w="475" w:type="dxa"/>
            <w:vAlign w:val="center"/>
          </w:tcPr>
          <w:p w14:paraId="3933F1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8C186A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357033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23335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D7478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8342B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46A01F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1D9603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B4D7D9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6D6FE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0DF81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97B5CA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9DD0C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D601E6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B7BAF7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3070B5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04C1C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2F2C2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628E1E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9705A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63A8D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F652B3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4086F9F" w14:textId="77777777" w:rsidTr="004654AF">
        <w:tc>
          <w:tcPr>
            <w:tcW w:w="959" w:type="dxa"/>
            <w:vAlign w:val="center"/>
          </w:tcPr>
          <w:p w14:paraId="02B5397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vAlign w:val="center"/>
          </w:tcPr>
          <w:p w14:paraId="7D6AF427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направления разработки программного обеспечения  </w:t>
            </w:r>
          </w:p>
        </w:tc>
        <w:tc>
          <w:tcPr>
            <w:tcW w:w="475" w:type="dxa"/>
            <w:vAlign w:val="center"/>
          </w:tcPr>
          <w:p w14:paraId="0B257F8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899EBC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3F62E2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65606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D4095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A11D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CEE205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65C60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0E5A0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45CE7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B1D22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7BCC13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F4C92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7A9859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D75C8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3A8BFD5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78210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3BB07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92302D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F2FEC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C9F75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C74B31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042B69A3" w14:textId="77777777" w:rsidTr="004654AF">
        <w:tc>
          <w:tcPr>
            <w:tcW w:w="959" w:type="dxa"/>
            <w:vAlign w:val="center"/>
          </w:tcPr>
          <w:p w14:paraId="02AF0BE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vAlign w:val="center"/>
          </w:tcPr>
          <w:p w14:paraId="1068F23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инженер-тестировщик</w:t>
            </w:r>
          </w:p>
        </w:tc>
        <w:tc>
          <w:tcPr>
            <w:tcW w:w="475" w:type="dxa"/>
            <w:vAlign w:val="center"/>
          </w:tcPr>
          <w:p w14:paraId="2521ED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18EC8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D9BE3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080BD9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5F742D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9CB45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6400A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1E587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D7BDF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4273A4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FF374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9CF3A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DF4046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55AD0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80AC2F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FE739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497C7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DD67E9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8C44F0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E18EBC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D1B08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10F54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E8F487B" w14:textId="77777777" w:rsidTr="004654AF">
        <w:tc>
          <w:tcPr>
            <w:tcW w:w="959" w:type="dxa"/>
            <w:vAlign w:val="center"/>
          </w:tcPr>
          <w:p w14:paraId="10803F7A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vAlign w:val="center"/>
          </w:tcPr>
          <w:p w14:paraId="230FD3B5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инженер-тестировщик</w:t>
            </w:r>
          </w:p>
        </w:tc>
        <w:tc>
          <w:tcPr>
            <w:tcW w:w="475" w:type="dxa"/>
            <w:vAlign w:val="center"/>
          </w:tcPr>
          <w:p w14:paraId="31399CE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A45DF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59197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D70C4A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A3459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56273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EE6F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23928A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D907E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211DB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22827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984D48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7DB24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D17F9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BD2DBA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341AC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98376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36AC6F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25EFE3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14A74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05866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A5589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E75C1C2" w14:textId="77777777" w:rsidTr="004654AF">
        <w:tc>
          <w:tcPr>
            <w:tcW w:w="959" w:type="dxa"/>
            <w:vAlign w:val="center"/>
          </w:tcPr>
          <w:p w14:paraId="79DC52FF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vAlign w:val="center"/>
          </w:tcPr>
          <w:p w14:paraId="1469094F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инженер-тестировщик</w:t>
            </w:r>
          </w:p>
        </w:tc>
        <w:tc>
          <w:tcPr>
            <w:tcW w:w="475" w:type="dxa"/>
            <w:vAlign w:val="center"/>
          </w:tcPr>
          <w:p w14:paraId="1C96DB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262AE5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EC69EB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4C38FE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D75287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9E9E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A3AEC8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18FE28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7F27B2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C6BA2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83A2A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A8C0E5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A0E412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FE51A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32C065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AFC78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295430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339C4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A3C00B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AF41F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263CC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9B136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540EA185" w14:textId="77777777" w:rsidTr="004654AF">
        <w:tc>
          <w:tcPr>
            <w:tcW w:w="959" w:type="dxa"/>
            <w:vAlign w:val="center"/>
          </w:tcPr>
          <w:p w14:paraId="06973DC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vAlign w:val="center"/>
          </w:tcPr>
          <w:p w14:paraId="73295FA4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Инженер-тестировщик</w:t>
            </w:r>
          </w:p>
        </w:tc>
        <w:tc>
          <w:tcPr>
            <w:tcW w:w="475" w:type="dxa"/>
            <w:vAlign w:val="center"/>
          </w:tcPr>
          <w:p w14:paraId="154715C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31C6A2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421771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2E1AE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6F610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8E735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8ED85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B2A7C2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7E886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E839DB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A478E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63BC72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E53B22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BE668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14774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D53C2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14939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137905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BA883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ABBBE6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F83D2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F351FB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B654E68" w14:textId="77777777" w:rsidTr="004654AF">
        <w:tc>
          <w:tcPr>
            <w:tcW w:w="959" w:type="dxa"/>
            <w:vAlign w:val="center"/>
          </w:tcPr>
          <w:p w14:paraId="505756B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vAlign w:val="center"/>
          </w:tcPr>
          <w:p w14:paraId="41A582F1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системный администратор</w:t>
            </w:r>
          </w:p>
        </w:tc>
        <w:tc>
          <w:tcPr>
            <w:tcW w:w="475" w:type="dxa"/>
            <w:vAlign w:val="center"/>
          </w:tcPr>
          <w:p w14:paraId="059D2B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9A224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C6BB8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B99833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B4BCD2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60AAB9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2655F7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60C97D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C293E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552DE8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2FB9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CE7C4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264DC8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26C2D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B2BFB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168B61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91EE5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1527D3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49ADC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4056BE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F0A3D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6EA73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C7C8413" w14:textId="77777777" w:rsidTr="004654AF">
        <w:tc>
          <w:tcPr>
            <w:tcW w:w="959" w:type="dxa"/>
            <w:vAlign w:val="center"/>
          </w:tcPr>
          <w:p w14:paraId="187D9E1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vAlign w:val="center"/>
          </w:tcPr>
          <w:p w14:paraId="26257AB8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vAlign w:val="center"/>
          </w:tcPr>
          <w:p w14:paraId="06E1B37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BADE4A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9296B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14AE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57B335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26E8C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61C13F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E3620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D9161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D580E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638D6F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D9AED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B9C4D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664704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6342ED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AF56F7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4C1995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223B3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E9733D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9AD5A7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A751F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A47B8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729CBE0" w14:textId="77777777" w:rsidTr="004654AF">
        <w:tc>
          <w:tcPr>
            <w:tcW w:w="959" w:type="dxa"/>
            <w:vAlign w:val="center"/>
          </w:tcPr>
          <w:p w14:paraId="3FE39476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38 </w:t>
            </w:r>
          </w:p>
        </w:tc>
        <w:tc>
          <w:tcPr>
            <w:tcW w:w="2655" w:type="dxa"/>
            <w:vAlign w:val="center"/>
          </w:tcPr>
          <w:p w14:paraId="18C33841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технический писатель</w:t>
            </w:r>
          </w:p>
        </w:tc>
        <w:tc>
          <w:tcPr>
            <w:tcW w:w="475" w:type="dxa"/>
            <w:vAlign w:val="center"/>
          </w:tcPr>
          <w:p w14:paraId="1451D0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1C17B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6B89B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33D15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9778B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A20ABC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69EB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472AB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E28336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749652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5B9E4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786AF7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5055FC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A3884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54A89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77E71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8D8CF0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08B0E3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1AD498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FEB33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D177C2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903859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542CA86" w14:textId="77777777" w:rsidTr="004654AF">
        <w:tc>
          <w:tcPr>
            <w:tcW w:w="959" w:type="dxa"/>
            <w:vAlign w:val="center"/>
          </w:tcPr>
          <w:p w14:paraId="597F232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vAlign w:val="center"/>
          </w:tcPr>
          <w:p w14:paraId="7D751DC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технический писатель</w:t>
            </w:r>
          </w:p>
        </w:tc>
        <w:tc>
          <w:tcPr>
            <w:tcW w:w="475" w:type="dxa"/>
            <w:vAlign w:val="center"/>
          </w:tcPr>
          <w:p w14:paraId="11056B5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7F393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675B1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C3246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FCB996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0C7D5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D5204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E8F95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5BA6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8005F4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1532D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F0D64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FD843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6AFE3F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4C9C9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C39CD5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087C5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3AA9E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38043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A9E1F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F2EC29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FEAFE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21AFA01" w14:textId="77777777" w:rsidTr="004654AF">
        <w:tc>
          <w:tcPr>
            <w:tcW w:w="959" w:type="dxa"/>
            <w:vAlign w:val="center"/>
          </w:tcPr>
          <w:p w14:paraId="2E605D42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41E67A01" w14:textId="77777777" w:rsidR="006F6098" w:rsidRPr="006F6098" w:rsidRDefault="006F6098" w:rsidP="001B19D8">
            <w:pPr>
              <w:jc w:val="center"/>
              <w:rPr>
                <w:b/>
                <w:sz w:val="18"/>
                <w:szCs w:val="18"/>
              </w:rPr>
            </w:pPr>
            <w:r w:rsidRPr="006F6098">
              <w:rPr>
                <w:b/>
                <w:sz w:val="18"/>
                <w:szCs w:val="18"/>
              </w:rPr>
              <w:t>Отдел перспективных разработок</w:t>
            </w:r>
          </w:p>
        </w:tc>
        <w:tc>
          <w:tcPr>
            <w:tcW w:w="475" w:type="dxa"/>
            <w:vAlign w:val="center"/>
          </w:tcPr>
          <w:p w14:paraId="41E347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742F8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F4A93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AF69A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1878F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898A8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37B39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96171E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A5B77A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209CE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D4EA0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C698FE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8C2858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198897F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3B44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4B2B9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8DDBD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3690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0470C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B0F3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67CE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0C569E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F6098" w:rsidRPr="00F06873" w14:paraId="17A0B647" w14:textId="77777777" w:rsidTr="004654AF">
        <w:tc>
          <w:tcPr>
            <w:tcW w:w="959" w:type="dxa"/>
            <w:vAlign w:val="center"/>
          </w:tcPr>
          <w:p w14:paraId="0FF5DC6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vAlign w:val="center"/>
          </w:tcPr>
          <w:p w14:paraId="6614D50C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Продакт-менеджер  </w:t>
            </w:r>
          </w:p>
        </w:tc>
        <w:tc>
          <w:tcPr>
            <w:tcW w:w="475" w:type="dxa"/>
            <w:vAlign w:val="center"/>
          </w:tcPr>
          <w:p w14:paraId="483E1C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DFFC1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8D691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A9A21C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60F273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61155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D7D98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6525E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00F3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C8C3C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08DA6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DAFB0F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82567E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E10A1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F08D5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0F070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327C0F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72240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8147C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4EDBC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F5993D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A88A7F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B620B30" w14:textId="77777777" w:rsidTr="004654AF">
        <w:tc>
          <w:tcPr>
            <w:tcW w:w="959" w:type="dxa"/>
            <w:vAlign w:val="center"/>
          </w:tcPr>
          <w:p w14:paraId="0B7D8BD3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vAlign w:val="center"/>
          </w:tcPr>
          <w:p w14:paraId="6A69E2CF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бизнес-аналитик</w:t>
            </w:r>
          </w:p>
        </w:tc>
        <w:tc>
          <w:tcPr>
            <w:tcW w:w="475" w:type="dxa"/>
            <w:vAlign w:val="center"/>
          </w:tcPr>
          <w:p w14:paraId="7B2F12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D7BAF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A2D092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CC5BC9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8E0E45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6A5B93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BEA5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2D4A76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3275A1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7B7C9E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0C947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4B9CCB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F0917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609EA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56ADA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F5BCB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F9E68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B1FA2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7A533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7A98B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E46AC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841B2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145EE97" w14:textId="77777777" w:rsidTr="004654AF">
        <w:tc>
          <w:tcPr>
            <w:tcW w:w="959" w:type="dxa"/>
            <w:vAlign w:val="center"/>
          </w:tcPr>
          <w:p w14:paraId="0B541AC4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vAlign w:val="center"/>
          </w:tcPr>
          <w:p w14:paraId="34937B04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18E309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8F2D3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6AC58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D91C2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19DB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AFF490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EA272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90ADA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067130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D528C3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DA50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C5DB0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45A2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78494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43F0BA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31AE579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862FA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8338E2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CE1433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8DC4E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6C3177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56726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E9DB2DA" w14:textId="77777777" w:rsidTr="004654AF">
        <w:tc>
          <w:tcPr>
            <w:tcW w:w="959" w:type="dxa"/>
            <w:vAlign w:val="center"/>
          </w:tcPr>
          <w:p w14:paraId="42DEC6B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vAlign w:val="center"/>
          </w:tcPr>
          <w:p w14:paraId="777AF6C1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43594FD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4598D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A9A2F4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81390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18B235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1D76C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067E8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D4F0CF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CB1BF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A0E007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6351F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EF396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1CE44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712CC5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DB05B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1B9B6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CAD07A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50AAC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59774E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E6CA64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932A10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2658FA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E80B62C" w14:textId="77777777" w:rsidTr="004654AF">
        <w:tc>
          <w:tcPr>
            <w:tcW w:w="959" w:type="dxa"/>
            <w:vAlign w:val="center"/>
          </w:tcPr>
          <w:p w14:paraId="42E32D9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vAlign w:val="center"/>
          </w:tcPr>
          <w:p w14:paraId="2059A067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296B44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31D3AE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36A58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1C025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35CAD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56CFA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0D6F9E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23EEF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37081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E321F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3FD97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29BED7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F28A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DC11C3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4648C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308022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EC18C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22664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5EE434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0980B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3EEDE8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DDAD0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33E470C" w14:textId="77777777" w:rsidTr="004654AF">
        <w:tc>
          <w:tcPr>
            <w:tcW w:w="959" w:type="dxa"/>
            <w:vAlign w:val="center"/>
          </w:tcPr>
          <w:p w14:paraId="2AD9B24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vAlign w:val="center"/>
          </w:tcPr>
          <w:p w14:paraId="7C99A7E8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2DCB66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F196A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D05ACA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DBCF3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4DA6DF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AB9120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8F4FE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9CE36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01761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E1C92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9385D4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26007A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91239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B30226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0A5371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D3F4D7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08C8F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B7C1BF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34900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2A937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0C38A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8A2A91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0F192F7E" w14:textId="77777777" w:rsidTr="004654AF">
        <w:tc>
          <w:tcPr>
            <w:tcW w:w="959" w:type="dxa"/>
            <w:vAlign w:val="center"/>
          </w:tcPr>
          <w:p w14:paraId="37389A2F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vAlign w:val="center"/>
          </w:tcPr>
          <w:p w14:paraId="117FDC9C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Бизнес-аналитик</w:t>
            </w:r>
          </w:p>
        </w:tc>
        <w:tc>
          <w:tcPr>
            <w:tcW w:w="475" w:type="dxa"/>
            <w:vAlign w:val="center"/>
          </w:tcPr>
          <w:p w14:paraId="713F16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C5C7C4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3190D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32DB9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C380A6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CF4810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07321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E1AD9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70B89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099F1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E4652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10A3E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0FA3B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AC4D1E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BB65B3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DD56E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008559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AC82E4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CA49BB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1F64B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0CA3B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94DF7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AC788A2" w14:textId="77777777" w:rsidTr="004654AF">
        <w:tc>
          <w:tcPr>
            <w:tcW w:w="959" w:type="dxa"/>
            <w:vAlign w:val="center"/>
          </w:tcPr>
          <w:p w14:paraId="543FBF07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vAlign w:val="center"/>
          </w:tcPr>
          <w:p w14:paraId="2C90499C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дизайнер  </w:t>
            </w:r>
          </w:p>
        </w:tc>
        <w:tc>
          <w:tcPr>
            <w:tcW w:w="475" w:type="dxa"/>
            <w:vAlign w:val="center"/>
          </w:tcPr>
          <w:p w14:paraId="3664A5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3CC2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BFE2B2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0C92BD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0A2A57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AB2134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9A773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CDC4C7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A6DBEF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F43750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9EE48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55EE7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4EEA25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1D7F1A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45D5C2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CA5BD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D6A90C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C420B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CBE01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05563A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6DD26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D1FDF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F5607F0" w14:textId="77777777" w:rsidTr="004654AF">
        <w:tc>
          <w:tcPr>
            <w:tcW w:w="959" w:type="dxa"/>
            <w:vAlign w:val="center"/>
          </w:tcPr>
          <w:p w14:paraId="03D19702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vAlign w:val="center"/>
          </w:tcPr>
          <w:p w14:paraId="1A9AC76D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Старший дизайнер  </w:t>
            </w:r>
          </w:p>
        </w:tc>
        <w:tc>
          <w:tcPr>
            <w:tcW w:w="475" w:type="dxa"/>
            <w:vAlign w:val="center"/>
          </w:tcPr>
          <w:p w14:paraId="3EE14D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46ED99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B9D6E1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9516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F9614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AA87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81EE0F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3A9858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9735F9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A25C5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61842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BACF32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4F813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C0B3F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6A07E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61A3EF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7ED7D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D01763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C214FB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4FCAFC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CEFF58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CAC0C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FB8D26D" w14:textId="77777777" w:rsidTr="004654AF">
        <w:tc>
          <w:tcPr>
            <w:tcW w:w="959" w:type="dxa"/>
            <w:vAlign w:val="center"/>
          </w:tcPr>
          <w:p w14:paraId="327B6026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vAlign w:val="center"/>
          </w:tcPr>
          <w:p w14:paraId="4224631A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направления разработки программного обеспечения  </w:t>
            </w:r>
          </w:p>
        </w:tc>
        <w:tc>
          <w:tcPr>
            <w:tcW w:w="475" w:type="dxa"/>
            <w:vAlign w:val="center"/>
          </w:tcPr>
          <w:p w14:paraId="08FAB9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A5BA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1FF86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DFAB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9BCFD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25309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A9EBB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FC45A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AC6CE0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7DB6DC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8109B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0184D0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F51196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54886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A59966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9EBDDF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8AEF9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BA50EA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62F7D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6E2DC4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82965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73963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5FB8F45" w14:textId="77777777" w:rsidTr="004654AF">
        <w:tc>
          <w:tcPr>
            <w:tcW w:w="959" w:type="dxa"/>
            <w:vAlign w:val="center"/>
          </w:tcPr>
          <w:p w14:paraId="206D81D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vAlign w:val="center"/>
          </w:tcPr>
          <w:p w14:paraId="241A80F4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архитектор программного обеспечения</w:t>
            </w:r>
          </w:p>
        </w:tc>
        <w:tc>
          <w:tcPr>
            <w:tcW w:w="475" w:type="dxa"/>
            <w:vAlign w:val="center"/>
          </w:tcPr>
          <w:p w14:paraId="27D1C9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6299B6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53B0C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561BE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1D938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57FB1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B4823E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99635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8F4E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EC3B75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55DE7A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E8C404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58B3C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990C71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232AC6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D0CA63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9523C3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2DC00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CFA4A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8FA032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A576D4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708C1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F6E5F25" w14:textId="77777777" w:rsidTr="004654AF">
        <w:tc>
          <w:tcPr>
            <w:tcW w:w="959" w:type="dxa"/>
            <w:vAlign w:val="center"/>
          </w:tcPr>
          <w:p w14:paraId="7EB44073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64197BAE" w14:textId="77777777" w:rsidR="006F6098" w:rsidRPr="006F6098" w:rsidRDefault="006F6098" w:rsidP="001B19D8">
            <w:pPr>
              <w:jc w:val="center"/>
              <w:rPr>
                <w:b/>
                <w:sz w:val="18"/>
                <w:szCs w:val="18"/>
              </w:rPr>
            </w:pPr>
            <w:r w:rsidRPr="006F6098">
              <w:rPr>
                <w:b/>
                <w:sz w:val="18"/>
                <w:szCs w:val="18"/>
              </w:rPr>
              <w:t>Отдел разработки и интеграций</w:t>
            </w:r>
          </w:p>
        </w:tc>
        <w:tc>
          <w:tcPr>
            <w:tcW w:w="475" w:type="dxa"/>
            <w:vAlign w:val="center"/>
          </w:tcPr>
          <w:p w14:paraId="40AA9E7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C8D6C4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87EE8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7AD76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4A4BBF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ECCBF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FEC2A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522D72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489DD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7F46E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736DA2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E5CE8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D4BD0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309D6E8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A4F04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A1B9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59B6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C445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9ECB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EC2D2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8C71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16F2E6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F6098" w:rsidRPr="00F06873" w14:paraId="5558CB3A" w14:textId="77777777" w:rsidTr="004654AF">
        <w:tc>
          <w:tcPr>
            <w:tcW w:w="959" w:type="dxa"/>
            <w:vAlign w:val="center"/>
          </w:tcPr>
          <w:p w14:paraId="484503C7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vAlign w:val="center"/>
          </w:tcPr>
          <w:p w14:paraId="1AAED485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продакт-менеджер</w:t>
            </w:r>
          </w:p>
        </w:tc>
        <w:tc>
          <w:tcPr>
            <w:tcW w:w="475" w:type="dxa"/>
            <w:vAlign w:val="center"/>
          </w:tcPr>
          <w:p w14:paraId="401BA3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F49D3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E384A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087791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83C35C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8E7DA6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1B263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39A6DE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6771A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2435A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E8972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1FC26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596EA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EF773A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61BDB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5C857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1D7F5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4EBE99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96E122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EBBB5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23BD8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CE1968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07C2DDCA" w14:textId="77777777" w:rsidTr="004654AF">
        <w:tc>
          <w:tcPr>
            <w:tcW w:w="959" w:type="dxa"/>
            <w:vAlign w:val="center"/>
          </w:tcPr>
          <w:p w14:paraId="4A79588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vAlign w:val="center"/>
          </w:tcPr>
          <w:p w14:paraId="2C45C819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0C1A42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675CCB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03A71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D2F74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093EE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22DC8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72E28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C69842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FF92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5A7ED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65E3C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84DE51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F5BBF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DD86C1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2B776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347767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7995E0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1B9B4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C4F3B1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699D2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62C10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382B0B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19B2CDE" w14:textId="77777777" w:rsidTr="004654AF">
        <w:tc>
          <w:tcPr>
            <w:tcW w:w="959" w:type="dxa"/>
            <w:vAlign w:val="center"/>
          </w:tcPr>
          <w:p w14:paraId="59C3386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vAlign w:val="center"/>
          </w:tcPr>
          <w:p w14:paraId="315836E4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203E90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B35EB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E9296C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8B08F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87CA34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0905C2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D2BB54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0D579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89753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063662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05389F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FE111C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874CB1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3A0749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DA6B8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00F3D4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3AF50D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7BE40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8C4C3A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F92D97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FACED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818FC7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DC90751" w14:textId="77777777" w:rsidTr="004654AF">
        <w:tc>
          <w:tcPr>
            <w:tcW w:w="959" w:type="dxa"/>
            <w:vAlign w:val="center"/>
          </w:tcPr>
          <w:p w14:paraId="5914F1E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vAlign w:val="center"/>
          </w:tcPr>
          <w:p w14:paraId="1390052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1723714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BD9A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5CF3FC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ACD9F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D6A5A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427D05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6705E9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FEA920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4F15D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AA7747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2B8C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2ADE58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44C43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CC40B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7EC035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44857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64532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7BE0A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0AA85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8E37AB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9E80B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60A8C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9EA2DDC" w14:textId="77777777" w:rsidTr="004654AF">
        <w:tc>
          <w:tcPr>
            <w:tcW w:w="959" w:type="dxa"/>
            <w:vAlign w:val="center"/>
          </w:tcPr>
          <w:p w14:paraId="442A7CA7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vAlign w:val="center"/>
          </w:tcPr>
          <w:p w14:paraId="2CFCDE6C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7BEDA1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64E75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AFE841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11E69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6BBA8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848F4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C98BE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C08B31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4CB96E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16A02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ADB963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51F6CA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19798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FB61D5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8914DE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9667D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BFA7D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3A91BF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9A223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C287C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82AD0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D7FC6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8D3500E" w14:textId="77777777" w:rsidTr="004654AF">
        <w:tc>
          <w:tcPr>
            <w:tcW w:w="959" w:type="dxa"/>
            <w:vAlign w:val="center"/>
          </w:tcPr>
          <w:p w14:paraId="37EE3AB9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vAlign w:val="center"/>
          </w:tcPr>
          <w:p w14:paraId="494F90F7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бизнес-аналитик</w:t>
            </w:r>
          </w:p>
        </w:tc>
        <w:tc>
          <w:tcPr>
            <w:tcW w:w="475" w:type="dxa"/>
            <w:vAlign w:val="center"/>
          </w:tcPr>
          <w:p w14:paraId="0C7931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07424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2ACDE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CE06A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86686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036BD0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FE63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04F1F2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66B0A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37F1A4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E201C1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0E17E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5CB96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E4F42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1A40D3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D9C8DB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9F573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86D52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4F42E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6B7297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BBE3E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C6DBC0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42DAA16" w14:textId="77777777" w:rsidTr="004654AF">
        <w:tc>
          <w:tcPr>
            <w:tcW w:w="959" w:type="dxa"/>
            <w:vAlign w:val="center"/>
          </w:tcPr>
          <w:p w14:paraId="7DB2F822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vAlign w:val="center"/>
          </w:tcPr>
          <w:p w14:paraId="55E62264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системный аналитик</w:t>
            </w:r>
          </w:p>
        </w:tc>
        <w:tc>
          <w:tcPr>
            <w:tcW w:w="475" w:type="dxa"/>
            <w:vAlign w:val="center"/>
          </w:tcPr>
          <w:p w14:paraId="78C241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F6514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3DABBF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96A740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3F24D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A02E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933539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119B5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5E32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2C762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607C5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32E3B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F9B06C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96009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46A098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2FBD1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1ACEF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271CF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409C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0CBD8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72E85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EB656D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61EBEE2" w14:textId="77777777" w:rsidTr="004654AF">
        <w:tc>
          <w:tcPr>
            <w:tcW w:w="959" w:type="dxa"/>
            <w:vAlign w:val="center"/>
          </w:tcPr>
          <w:p w14:paraId="16E316D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vAlign w:val="center"/>
          </w:tcPr>
          <w:p w14:paraId="20EEF71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Разработчик программного обеспечения</w:t>
            </w:r>
          </w:p>
        </w:tc>
        <w:tc>
          <w:tcPr>
            <w:tcW w:w="475" w:type="dxa"/>
            <w:vAlign w:val="center"/>
          </w:tcPr>
          <w:p w14:paraId="0A8AED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EBE6D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A8263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72A8E4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6A0E2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25F3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C0D768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B89793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3FC91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B75C04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F5E45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E9FF3D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959637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54A354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AE9FB1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D51B00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1DC3D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92DD3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E1C3D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C79B11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38A83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3D5A4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4EB09E9" w14:textId="77777777" w:rsidTr="004654AF">
        <w:tc>
          <w:tcPr>
            <w:tcW w:w="959" w:type="dxa"/>
            <w:vAlign w:val="center"/>
          </w:tcPr>
          <w:p w14:paraId="348DA91D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vAlign w:val="center"/>
          </w:tcPr>
          <w:p w14:paraId="399D7C2D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инженер-тестировщик</w:t>
            </w:r>
          </w:p>
        </w:tc>
        <w:tc>
          <w:tcPr>
            <w:tcW w:w="475" w:type="dxa"/>
            <w:vAlign w:val="center"/>
          </w:tcPr>
          <w:p w14:paraId="69B19E7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E1A20F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B6E76D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7D3212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9AAB9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5A858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5A05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6861F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6A2DD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E6DB5D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1E7165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950B1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7B5F6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ACC165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282A9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9A7CB0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5254DD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3274F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6239B0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EFF4E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6CF73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26548E7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7A74835" w14:textId="77777777" w:rsidTr="004654AF">
        <w:tc>
          <w:tcPr>
            <w:tcW w:w="959" w:type="dxa"/>
            <w:vAlign w:val="center"/>
          </w:tcPr>
          <w:p w14:paraId="17E7E17A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vAlign w:val="center"/>
          </w:tcPr>
          <w:p w14:paraId="35C1B0C8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инженер-тестировщик</w:t>
            </w:r>
          </w:p>
        </w:tc>
        <w:tc>
          <w:tcPr>
            <w:tcW w:w="475" w:type="dxa"/>
            <w:vAlign w:val="center"/>
          </w:tcPr>
          <w:p w14:paraId="62A7A99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522FE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A93B1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F1C3C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953E2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3383A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D4E035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4E410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C57194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471F0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2D802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69AAE9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72991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0B941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E173F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CDDFB6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B0288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B3C11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A7B74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D4320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5199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C8078C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6558496" w14:textId="77777777" w:rsidTr="004654AF">
        <w:tc>
          <w:tcPr>
            <w:tcW w:w="959" w:type="dxa"/>
            <w:vAlign w:val="center"/>
          </w:tcPr>
          <w:p w14:paraId="2789FD23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vAlign w:val="center"/>
          </w:tcPr>
          <w:p w14:paraId="73C0E00F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Инженер-тестировщик</w:t>
            </w:r>
          </w:p>
        </w:tc>
        <w:tc>
          <w:tcPr>
            <w:tcW w:w="475" w:type="dxa"/>
            <w:vAlign w:val="center"/>
          </w:tcPr>
          <w:p w14:paraId="4960901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883B65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FF6089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CB511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9702A7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F1AE1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54772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FCEF2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26E755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29784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9BC9DE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40265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AF9335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533E51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2E8F5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E1A69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64A3BC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8E342D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1870E6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53FCA3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B3DD9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EDC59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1D7D632" w14:textId="77777777" w:rsidTr="004654AF">
        <w:tc>
          <w:tcPr>
            <w:tcW w:w="959" w:type="dxa"/>
            <w:vAlign w:val="center"/>
          </w:tcPr>
          <w:p w14:paraId="59CC50A6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vAlign w:val="center"/>
          </w:tcPr>
          <w:p w14:paraId="0E3EC833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Инженер по эксплуатации систем разработки  </w:t>
            </w:r>
          </w:p>
        </w:tc>
        <w:tc>
          <w:tcPr>
            <w:tcW w:w="475" w:type="dxa"/>
            <w:vAlign w:val="center"/>
          </w:tcPr>
          <w:p w14:paraId="1993027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7D2D3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E12F10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7B65A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9B379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5051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609D7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684C6F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D13C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C0648D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825B77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9FB91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31B8C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2F330F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6AA22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7F416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A0993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C700A7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14DF4F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6BC30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C95E2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D138B6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3816920" w14:textId="77777777" w:rsidTr="004654AF">
        <w:tc>
          <w:tcPr>
            <w:tcW w:w="959" w:type="dxa"/>
            <w:vAlign w:val="center"/>
          </w:tcPr>
          <w:p w14:paraId="704105AB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vAlign w:val="center"/>
          </w:tcPr>
          <w:p w14:paraId="0983523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vAlign w:val="center"/>
          </w:tcPr>
          <w:p w14:paraId="0DF664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07A256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8FA46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45F16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EE85C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338094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7C7C34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59B4B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1A34C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0C7A57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241D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286CB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84C1E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B2F3E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E8FDC5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00559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83D4C4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2A344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C807D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863A85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23E5AA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D2806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5BFEB59" w14:textId="77777777" w:rsidTr="004654AF">
        <w:tc>
          <w:tcPr>
            <w:tcW w:w="959" w:type="dxa"/>
            <w:vAlign w:val="center"/>
          </w:tcPr>
          <w:p w14:paraId="06AAD1D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623FBC3A" w14:textId="77777777" w:rsidR="006F6098" w:rsidRPr="006F6098" w:rsidRDefault="006F6098" w:rsidP="001B19D8">
            <w:pPr>
              <w:jc w:val="center"/>
              <w:rPr>
                <w:b/>
                <w:sz w:val="18"/>
                <w:szCs w:val="18"/>
              </w:rPr>
            </w:pPr>
            <w:r w:rsidRPr="006F6098">
              <w:rPr>
                <w:b/>
                <w:sz w:val="18"/>
                <w:szCs w:val="18"/>
              </w:rPr>
              <w:t>Отдел технической поддержки</w:t>
            </w:r>
          </w:p>
        </w:tc>
        <w:tc>
          <w:tcPr>
            <w:tcW w:w="475" w:type="dxa"/>
            <w:vAlign w:val="center"/>
          </w:tcPr>
          <w:p w14:paraId="4224E8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1CFBDBC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52BED0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130660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8C60D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0EDB4A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A3784E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EF2EB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844A68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CB50B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388D60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2B4919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4420E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751FB5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8A412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EF19C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1485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469B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BCEB40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DE5B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5A8C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10D0CF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F6098" w:rsidRPr="00F06873" w14:paraId="3A9C1D3A" w14:textId="77777777" w:rsidTr="004654AF">
        <w:tc>
          <w:tcPr>
            <w:tcW w:w="959" w:type="dxa"/>
            <w:vAlign w:val="center"/>
          </w:tcPr>
          <w:p w14:paraId="1EB477F2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vAlign w:val="center"/>
          </w:tcPr>
          <w:p w14:paraId="0C6A44C0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бизнес-аналитик</w:t>
            </w:r>
          </w:p>
        </w:tc>
        <w:tc>
          <w:tcPr>
            <w:tcW w:w="475" w:type="dxa"/>
            <w:vAlign w:val="center"/>
          </w:tcPr>
          <w:p w14:paraId="63DC38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6948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C1319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3BBCB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68413A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3F319D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033A9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904C1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8AFF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D8B10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AFF5A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1410DB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7B7038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31070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8CBBD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B3C5EA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607DA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65A06C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6C21EE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027BF3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FDF3E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27C03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5987257" w14:textId="77777777" w:rsidTr="004654AF">
        <w:tc>
          <w:tcPr>
            <w:tcW w:w="959" w:type="dxa"/>
            <w:vAlign w:val="center"/>
          </w:tcPr>
          <w:p w14:paraId="121A0F7E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vAlign w:val="center"/>
          </w:tcPr>
          <w:p w14:paraId="0CD10AF3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системный аналитик</w:t>
            </w:r>
          </w:p>
        </w:tc>
        <w:tc>
          <w:tcPr>
            <w:tcW w:w="475" w:type="dxa"/>
            <w:vAlign w:val="center"/>
          </w:tcPr>
          <w:p w14:paraId="4A9DCC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2B22B3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82FAC2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7EC14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6D100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B1BDC0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D5EB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7C745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2BE1D0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26CF1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87234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042993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FD38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E5E75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8D5FA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33EDE8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8FA77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BC7B5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7806D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4FD60F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77EB88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3790A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66B76C5" w14:textId="77777777" w:rsidTr="004654AF">
        <w:tc>
          <w:tcPr>
            <w:tcW w:w="959" w:type="dxa"/>
            <w:vAlign w:val="center"/>
          </w:tcPr>
          <w:p w14:paraId="1467368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vAlign w:val="center"/>
          </w:tcPr>
          <w:p w14:paraId="56A347A9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Старший дизайнер </w:t>
            </w:r>
          </w:p>
        </w:tc>
        <w:tc>
          <w:tcPr>
            <w:tcW w:w="475" w:type="dxa"/>
            <w:vAlign w:val="center"/>
          </w:tcPr>
          <w:p w14:paraId="5100F2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C70F0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3D1F7D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91E662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E42891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993034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7F1FAF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9366BD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7D4E0B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CBDA7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2D907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AEE894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145EE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48A7B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FB26E5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B40008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16238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0215C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ADF14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B2BB94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76ED2B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197C4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2166890" w14:textId="77777777" w:rsidTr="004654AF">
        <w:tc>
          <w:tcPr>
            <w:tcW w:w="959" w:type="dxa"/>
            <w:vAlign w:val="center"/>
          </w:tcPr>
          <w:p w14:paraId="03B82AE7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vAlign w:val="center"/>
          </w:tcPr>
          <w:p w14:paraId="4B529065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Разработчик программного обеспечения </w:t>
            </w:r>
          </w:p>
        </w:tc>
        <w:tc>
          <w:tcPr>
            <w:tcW w:w="475" w:type="dxa"/>
            <w:vAlign w:val="center"/>
          </w:tcPr>
          <w:p w14:paraId="397A60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D64C8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6437C7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60AA06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B8214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2E076E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83F6A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3EFC7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0B351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A5CB60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1BF9B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EB40AB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C0C033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3E4552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9A4BD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01021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5EC9D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166A2F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985BF6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B0CDA0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71582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F4701A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EBB319F" w14:textId="77777777" w:rsidTr="004654AF">
        <w:tc>
          <w:tcPr>
            <w:tcW w:w="959" w:type="dxa"/>
            <w:vAlign w:val="center"/>
          </w:tcPr>
          <w:p w14:paraId="00B62586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68 </w:t>
            </w:r>
          </w:p>
        </w:tc>
        <w:tc>
          <w:tcPr>
            <w:tcW w:w="2655" w:type="dxa"/>
            <w:vAlign w:val="center"/>
          </w:tcPr>
          <w:p w14:paraId="66CA248C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инженер-тестировщик</w:t>
            </w:r>
          </w:p>
        </w:tc>
        <w:tc>
          <w:tcPr>
            <w:tcW w:w="475" w:type="dxa"/>
            <w:vAlign w:val="center"/>
          </w:tcPr>
          <w:p w14:paraId="73E908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0240D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77D3D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ABCDF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AC4B8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EDBA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1247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65CB6B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DDA6F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021B8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BE78E6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D4F806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DFEC27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1774C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8C1EB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284262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2B9991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531D97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46FD41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12747F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B01E7D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327F3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3F40A93" w14:textId="77777777" w:rsidTr="004654AF">
        <w:tc>
          <w:tcPr>
            <w:tcW w:w="959" w:type="dxa"/>
            <w:vAlign w:val="center"/>
          </w:tcPr>
          <w:p w14:paraId="2E6B8671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vAlign w:val="center"/>
          </w:tcPr>
          <w:p w14:paraId="6E11632E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Инженер-тестировщик</w:t>
            </w:r>
          </w:p>
        </w:tc>
        <w:tc>
          <w:tcPr>
            <w:tcW w:w="475" w:type="dxa"/>
            <w:vAlign w:val="center"/>
          </w:tcPr>
          <w:p w14:paraId="2C16DC8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41670B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BEF289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0F542A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C0C09F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4E7332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4A1502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B8BE5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0EA35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40A327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3DF0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13FEAA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C19596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387139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0066B0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144E5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B14FB9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F03D8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1982C4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5E7BEC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68F364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4F232FF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4A14C12" w14:textId="77777777" w:rsidTr="004654AF">
        <w:tc>
          <w:tcPr>
            <w:tcW w:w="959" w:type="dxa"/>
            <w:vAlign w:val="center"/>
          </w:tcPr>
          <w:p w14:paraId="144655D6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</w:t>
            </w:r>
          </w:p>
        </w:tc>
        <w:tc>
          <w:tcPr>
            <w:tcW w:w="2655" w:type="dxa"/>
            <w:vAlign w:val="center"/>
          </w:tcPr>
          <w:p w14:paraId="6957C191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Старший архитектор баз данных </w:t>
            </w:r>
          </w:p>
        </w:tc>
        <w:tc>
          <w:tcPr>
            <w:tcW w:w="475" w:type="dxa"/>
            <w:vAlign w:val="center"/>
          </w:tcPr>
          <w:p w14:paraId="66A9B4C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78A60F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2B594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169C1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D6F5B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41DBC2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3C884C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E9B9B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2B297C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8745E6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356F52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A07C18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98CC5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EE2D2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EA811F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0C676E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8CCD9C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5CBA14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FF6EF8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F507DA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DF1B86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D3C12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B135400" w14:textId="77777777" w:rsidTr="004654AF">
        <w:tc>
          <w:tcPr>
            <w:tcW w:w="959" w:type="dxa"/>
            <w:vAlign w:val="center"/>
          </w:tcPr>
          <w:p w14:paraId="7AF030FE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vAlign w:val="center"/>
          </w:tcPr>
          <w:p w14:paraId="6B947409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Архитектор баз данных </w:t>
            </w:r>
          </w:p>
        </w:tc>
        <w:tc>
          <w:tcPr>
            <w:tcW w:w="475" w:type="dxa"/>
            <w:vAlign w:val="center"/>
          </w:tcPr>
          <w:p w14:paraId="39346F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BA7B4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BCE561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5C95B2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8BA430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AB34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F153F3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D27EBC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F8D7C0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1DCC62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DA9BDC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3E324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C08E48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3C34177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575E7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738885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ED2362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173A4B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C83160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BF146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22637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F2F0D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23FB7EDF" w14:textId="77777777" w:rsidTr="004654AF">
        <w:tc>
          <w:tcPr>
            <w:tcW w:w="959" w:type="dxa"/>
            <w:vAlign w:val="center"/>
          </w:tcPr>
          <w:p w14:paraId="5F8A8660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vAlign w:val="center"/>
          </w:tcPr>
          <w:p w14:paraId="6051ECCF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системный администратор</w:t>
            </w:r>
          </w:p>
        </w:tc>
        <w:tc>
          <w:tcPr>
            <w:tcW w:w="475" w:type="dxa"/>
            <w:vAlign w:val="center"/>
          </w:tcPr>
          <w:p w14:paraId="41F6BC8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1AB867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C538E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C9C1D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C21F5C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DDFA87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84DD14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C61EBD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3A1F5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74E011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8BC9A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BC5169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3016F4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59170CB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45000C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C3BB2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93721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308870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9316DB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849D7B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E5A5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3C0842E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F3270E1" w14:textId="77777777" w:rsidTr="004654AF">
        <w:tc>
          <w:tcPr>
            <w:tcW w:w="959" w:type="dxa"/>
            <w:vAlign w:val="center"/>
          </w:tcPr>
          <w:p w14:paraId="023EFA8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vAlign w:val="center"/>
          </w:tcPr>
          <w:p w14:paraId="451D7B0F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системный администратор</w:t>
            </w:r>
          </w:p>
        </w:tc>
        <w:tc>
          <w:tcPr>
            <w:tcW w:w="475" w:type="dxa"/>
            <w:vAlign w:val="center"/>
          </w:tcPr>
          <w:p w14:paraId="1706D7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C948C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9E4F28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F391BA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CE6C4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BFE5C5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82913E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AEC60E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94E404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A05C7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ACDF62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A6946B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3CA501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736E6C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E48196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F040BC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94530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E5723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FF3A2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0A98B6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54D2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827855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6ACCE88" w14:textId="77777777" w:rsidTr="004654AF">
        <w:tc>
          <w:tcPr>
            <w:tcW w:w="959" w:type="dxa"/>
            <w:vAlign w:val="center"/>
          </w:tcPr>
          <w:p w14:paraId="7D215C9F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vAlign w:val="center"/>
          </w:tcPr>
          <w:p w14:paraId="03EB4DC1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системный администратор</w:t>
            </w:r>
          </w:p>
        </w:tc>
        <w:tc>
          <w:tcPr>
            <w:tcW w:w="475" w:type="dxa"/>
            <w:vAlign w:val="center"/>
          </w:tcPr>
          <w:p w14:paraId="7512A0A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6AB1C8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D7382C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36CC43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EAF52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700F71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B145E6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776C44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25595D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8631B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D268E0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B238D6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DF40FE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1713750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07C578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D37417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BD767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1AA30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921F4F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6C072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FE8907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7FA416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F86ABB9" w14:textId="77777777" w:rsidTr="004654AF">
        <w:tc>
          <w:tcPr>
            <w:tcW w:w="959" w:type="dxa"/>
            <w:vAlign w:val="center"/>
          </w:tcPr>
          <w:p w14:paraId="5E7C32BD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vAlign w:val="center"/>
          </w:tcPr>
          <w:p w14:paraId="5DB355E6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системный администратор</w:t>
            </w:r>
          </w:p>
        </w:tc>
        <w:tc>
          <w:tcPr>
            <w:tcW w:w="475" w:type="dxa"/>
            <w:vAlign w:val="center"/>
          </w:tcPr>
          <w:p w14:paraId="43F33F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5CCA83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75F6A7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284B23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7B6F2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07B59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720C86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FB54CB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94E04B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118C0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D94E95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4C8732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8F6F3D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4F45F7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DFDFC3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03C2A4F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D3FC5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279CF8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61AB69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9DBD58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19BCD5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120B9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710273DF" w14:textId="77777777" w:rsidTr="004654AF">
        <w:tc>
          <w:tcPr>
            <w:tcW w:w="959" w:type="dxa"/>
            <w:vAlign w:val="center"/>
          </w:tcPr>
          <w:p w14:paraId="2C76B5A5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655" w:type="dxa"/>
            <w:vAlign w:val="center"/>
          </w:tcPr>
          <w:p w14:paraId="612341D2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vAlign w:val="center"/>
          </w:tcPr>
          <w:p w14:paraId="20A10F0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DCB1F9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486E0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55425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83432D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58EE8B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681F4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284BB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914663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EA1B22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C3B82A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20FA1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CB64FA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919BB6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B37BFE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44C8E39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9CF20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A29F3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67E84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EAC8EC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CEDBE4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7A8C7B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1EC6A00D" w14:textId="77777777" w:rsidTr="004654AF">
        <w:tc>
          <w:tcPr>
            <w:tcW w:w="959" w:type="dxa"/>
            <w:vAlign w:val="center"/>
          </w:tcPr>
          <w:p w14:paraId="06241B4A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</w:t>
            </w:r>
          </w:p>
        </w:tc>
        <w:tc>
          <w:tcPr>
            <w:tcW w:w="2655" w:type="dxa"/>
            <w:vAlign w:val="center"/>
          </w:tcPr>
          <w:p w14:paraId="3237A14D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системный администратор</w:t>
            </w:r>
          </w:p>
        </w:tc>
        <w:tc>
          <w:tcPr>
            <w:tcW w:w="475" w:type="dxa"/>
            <w:vAlign w:val="center"/>
          </w:tcPr>
          <w:p w14:paraId="1B33E26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080BA8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5804F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685B3E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254334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33F529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F50BFC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7DAFDD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74980F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9E6603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6063D4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869AD1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9219B6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49538EA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594FE3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FE8E0B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400AAF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8AA7B5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F4AEE1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89C72E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4F192A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2944FC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69B116F7" w14:textId="77777777" w:rsidTr="004654AF">
        <w:tc>
          <w:tcPr>
            <w:tcW w:w="959" w:type="dxa"/>
            <w:vAlign w:val="center"/>
          </w:tcPr>
          <w:p w14:paraId="44F6E31F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</w:t>
            </w:r>
          </w:p>
        </w:tc>
        <w:tc>
          <w:tcPr>
            <w:tcW w:w="2655" w:type="dxa"/>
            <w:vAlign w:val="center"/>
          </w:tcPr>
          <w:p w14:paraId="4E73F247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инженер по эксплуатации систем разработки </w:t>
            </w:r>
          </w:p>
        </w:tc>
        <w:tc>
          <w:tcPr>
            <w:tcW w:w="475" w:type="dxa"/>
            <w:vAlign w:val="center"/>
          </w:tcPr>
          <w:p w14:paraId="51227B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2F0E0D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DEF5F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339C81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ABE8ED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B7AE8E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545F07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726B31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2B1332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3032E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C129FC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1893EA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936ADC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71B6260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3DCC5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78C41E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AC8E88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88E348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281E79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C9DC5A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BB4439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1D91492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0589A75D" w14:textId="77777777" w:rsidTr="004654AF">
        <w:tc>
          <w:tcPr>
            <w:tcW w:w="959" w:type="dxa"/>
            <w:vAlign w:val="center"/>
          </w:tcPr>
          <w:p w14:paraId="49CAF6D8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</w:t>
            </w:r>
          </w:p>
        </w:tc>
        <w:tc>
          <w:tcPr>
            <w:tcW w:w="2655" w:type="dxa"/>
            <w:vAlign w:val="center"/>
          </w:tcPr>
          <w:p w14:paraId="0A6C92A4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Младший инженер по эксплуатации систем разработки </w:t>
            </w:r>
          </w:p>
        </w:tc>
        <w:tc>
          <w:tcPr>
            <w:tcW w:w="475" w:type="dxa"/>
            <w:vAlign w:val="center"/>
          </w:tcPr>
          <w:p w14:paraId="02424CB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4859F4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53B893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80BAC1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2D6CA0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5111AD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C3EF7E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6B93E4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B97BA3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6D0545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14108B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6F73BC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5BD141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1B890A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091DF10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1727297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46F14C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47DAA0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3F0B92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4FC6C4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2D3C35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50F942E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3B575258" w14:textId="77777777" w:rsidTr="004654AF">
        <w:tc>
          <w:tcPr>
            <w:tcW w:w="959" w:type="dxa"/>
            <w:vAlign w:val="center"/>
          </w:tcPr>
          <w:p w14:paraId="0CE65AC7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</w:t>
            </w:r>
          </w:p>
        </w:tc>
        <w:tc>
          <w:tcPr>
            <w:tcW w:w="2655" w:type="dxa"/>
            <w:vAlign w:val="center"/>
          </w:tcPr>
          <w:p w14:paraId="7C353C69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5" w:type="dxa"/>
            <w:vAlign w:val="center"/>
          </w:tcPr>
          <w:p w14:paraId="215B8A3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FD26CC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6A3A7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F4B426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53F769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B5140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13CF6CC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78DB6C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2AA0D5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0CEB80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576637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9D3C425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C18A47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28697D8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202B01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C2B283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EB2C489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B2A8DA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A89A10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CF457F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4DED22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733109F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F6098" w:rsidRPr="00F06873" w14:paraId="482728A4" w14:textId="77777777" w:rsidTr="004654AF">
        <w:tc>
          <w:tcPr>
            <w:tcW w:w="959" w:type="dxa"/>
            <w:vAlign w:val="center"/>
          </w:tcPr>
          <w:p w14:paraId="1FFED41C" w14:textId="77777777" w:rsid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</w:t>
            </w:r>
          </w:p>
        </w:tc>
        <w:tc>
          <w:tcPr>
            <w:tcW w:w="2655" w:type="dxa"/>
            <w:vAlign w:val="center"/>
          </w:tcPr>
          <w:p w14:paraId="0E1BFD5B" w14:textId="77777777" w:rsidR="006F6098" w:rsidRPr="006F6098" w:rsidRDefault="006F609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475" w:type="dxa"/>
            <w:vAlign w:val="center"/>
          </w:tcPr>
          <w:p w14:paraId="62D354F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06F577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A7AE12C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71D1B4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2ABE8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7F3221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256F38CD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6E2DAA7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7EB0BC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F2F228A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E4CD4C8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448BF5E4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865019F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65FC09C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10FE90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2A6C04F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D084E62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2B3AB5E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11C1FD9B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A2AEF96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C3623E3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040B7F81" w14:textId="77777777" w:rsidR="006F6098" w:rsidRDefault="006F609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214EFEEF" w14:textId="77777777" w:rsidR="0065289A" w:rsidRDefault="0065289A" w:rsidP="009A1326">
      <w:pPr>
        <w:rPr>
          <w:sz w:val="18"/>
          <w:szCs w:val="18"/>
          <w:lang w:val="en-US"/>
        </w:rPr>
      </w:pPr>
    </w:p>
    <w:p w14:paraId="0FD66F5D" w14:textId="77777777"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0B0B" w14:textId="77777777" w:rsidR="00F57C51" w:rsidRDefault="00F57C51" w:rsidP="006F6098">
      <w:r>
        <w:separator/>
      </w:r>
    </w:p>
  </w:endnote>
  <w:endnote w:type="continuationSeparator" w:id="0">
    <w:p w14:paraId="064F6B2C" w14:textId="77777777" w:rsidR="00F57C51" w:rsidRDefault="00F57C51" w:rsidP="006F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75DB" w14:textId="77777777" w:rsidR="00F57C51" w:rsidRDefault="00F57C51" w:rsidP="006F6098">
      <w:r>
        <w:separator/>
      </w:r>
    </w:p>
  </w:footnote>
  <w:footnote w:type="continuationSeparator" w:id="0">
    <w:p w14:paraId="31DEB35E" w14:textId="77777777" w:rsidR="00F57C51" w:rsidRDefault="00F57C51" w:rsidP="006F6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doc_name" w:val="Документ7"/>
    <w:docVar w:name="adv_info1" w:val="     "/>
    <w:docVar w:name="adv_info2" w:val="     "/>
    <w:docVar w:name="adv_info3" w:val="     "/>
    <w:docVar w:name="att_org_adr" w:val="Юридический адрес: 111123, Россия, г. Москва, Электродный проезд, дом 14, 3; Фактический адрес: 111123, РОССИЯ, Город Москва, проезд Электродный, дом 14, этаж 3; помещения №3, №5; тел. 8(499)753-83-20; e-mail:  lab@iltk.ru"/>
    <w:docVar w:name="att_org_dop" w:val="Общество с ограниченной ответственностью &quot;Лаборатория &quot;Техноконсалт&quot;;_x000d__x000a_(ООО &quot;Лаборатория &quot;Техноконсалт&quot;); _x000d__x000a_Испытательная лаборатория Общества с ограниченной ответственностью &quot;Лаборатория &quot;Техноконсалт&quot;;_x000d__x000a_Юридический адрес:  111123, Россия, г. Москва, Электродный проезд, дом 14, 3; _x000d__x000a_Фактический адрес:  111123, РОССИЯ, Город Москва, проезд Электродный, дом 14, этаж 3; помещения №3, №5;_x000d__x000a_тел. 8(499)753-83-20; _x000d__x000a_e-mail:  lab@iltk.ru;_x000d__x000a_Регистрационный номер записи в реестре организаций, проводящих специальную оценку условий труда - 37 от 06.05.2015"/>
    <w:docVar w:name="att_org_email" w:val="lab@iltk.ru"/>
    <w:docVar w:name="att_org_name" w:val="Общество с ограниченной ответственностью &quot;Лаборатория &quot;Техноконсалт&quot;"/>
    <w:docVar w:name="att_org_reg_date" w:val="06.05.2015"/>
    <w:docVar w:name="att_org_reg_num" w:val="37"/>
    <w:docVar w:name="boss_fio" w:val="Гаршин Андрей Дмитриевич"/>
    <w:docVar w:name="ceh_info" w:val="Общество с ограниченной ответственностью &quot;Центурион-Инновации&quot;"/>
    <w:docVar w:name="doc_name" w:val="Документ7"/>
    <w:docVar w:name="doc_type" w:val="5"/>
    <w:docVar w:name="fill_date" w:val="       "/>
    <w:docVar w:name="org_guid" w:val="37C0F3EDF37A40B4AC5CBCD2BA633591"/>
    <w:docVar w:name="org_id" w:val="30"/>
    <w:docVar w:name="org_name" w:val="     "/>
    <w:docVar w:name="pers_guids" w:val="DBF1D946E6B44FD8B75EAC20CB3D2379@074-294-263 77"/>
    <w:docVar w:name="pers_snils" w:val="DBF1D946E6B44FD8B75EAC20CB3D2379@074-294-263 77"/>
    <w:docVar w:name="podr_id" w:val="org_30"/>
    <w:docVar w:name="pred_dolg" w:val="Заместитель генерального директора по информационной безопасности"/>
    <w:docVar w:name="pred_fio" w:val="Авдеев Андрей Викторович"/>
    <w:docVar w:name="prikaz_sout" w:val="817"/>
    <w:docVar w:name="rbtd_adr" w:val="     "/>
    <w:docVar w:name="rbtd_name" w:val="Общество с ограниченной ответственностью &quot;Центурион-Инновации&quot;"/>
    <w:docVar w:name="step_test" w:val="6"/>
    <w:docVar w:name="sv_docs" w:val="1"/>
  </w:docVars>
  <w:rsids>
    <w:rsidRoot w:val="006F6098"/>
    <w:rsid w:val="0000729E"/>
    <w:rsid w:val="0002033E"/>
    <w:rsid w:val="00071A97"/>
    <w:rsid w:val="000C5130"/>
    <w:rsid w:val="000D3760"/>
    <w:rsid w:val="000F0714"/>
    <w:rsid w:val="00196135"/>
    <w:rsid w:val="001A7AC3"/>
    <w:rsid w:val="001B19D8"/>
    <w:rsid w:val="001E75F6"/>
    <w:rsid w:val="00237B32"/>
    <w:rsid w:val="002743B5"/>
    <w:rsid w:val="002761BA"/>
    <w:rsid w:val="003A1C01"/>
    <w:rsid w:val="003A2259"/>
    <w:rsid w:val="003C3080"/>
    <w:rsid w:val="003C79E5"/>
    <w:rsid w:val="003D0F3A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6F6098"/>
    <w:rsid w:val="00725C51"/>
    <w:rsid w:val="008052C8"/>
    <w:rsid w:val="00820552"/>
    <w:rsid w:val="00936F48"/>
    <w:rsid w:val="009647F7"/>
    <w:rsid w:val="009A1326"/>
    <w:rsid w:val="009D6532"/>
    <w:rsid w:val="00A026A4"/>
    <w:rsid w:val="00A856B4"/>
    <w:rsid w:val="00AF1EDF"/>
    <w:rsid w:val="00B12F45"/>
    <w:rsid w:val="00B2089E"/>
    <w:rsid w:val="00B3448B"/>
    <w:rsid w:val="00B83B82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57C51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DD2C7"/>
  <w15:chartTrackingRefBased/>
  <w15:docId w15:val="{CAE0F26F-8A56-4EF5-ABEB-B3EAD7C1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F609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F6098"/>
    <w:rPr>
      <w:sz w:val="24"/>
    </w:rPr>
  </w:style>
  <w:style w:type="paragraph" w:styleId="ad">
    <w:name w:val="footer"/>
    <w:basedOn w:val="a"/>
    <w:link w:val="ae"/>
    <w:rsid w:val="006F609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6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6</TotalTime>
  <Pages>4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zaicev_d</dc:creator>
  <cp:keywords/>
  <dc:description/>
  <cp:lastModifiedBy>Денис Уманский</cp:lastModifiedBy>
  <cp:revision>3</cp:revision>
  <dcterms:created xsi:type="dcterms:W3CDTF">2026-04-15T10:27:00Z</dcterms:created>
  <dcterms:modified xsi:type="dcterms:W3CDTF">2026-04-15T10:32:00Z</dcterms:modified>
</cp:coreProperties>
</file>